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A2F68" w14:textId="009B6BB8" w:rsidR="00D46AF9" w:rsidRDefault="00D46AF9" w:rsidP="007045B5">
      <w:pPr>
        <w:jc w:val="center"/>
      </w:pPr>
    </w:p>
    <w:p w14:paraId="11E99DD3" w14:textId="77777777" w:rsidR="00D46AF9" w:rsidRDefault="00D46AF9" w:rsidP="00D46AF9"/>
    <w:p w14:paraId="4A5850A3" w14:textId="77777777" w:rsidR="00D46AF9" w:rsidRDefault="00D46AF9" w:rsidP="007045B5">
      <w:pPr>
        <w:pStyle w:val="VWATitel"/>
        <w:jc w:val="both"/>
      </w:pPr>
    </w:p>
    <w:p w14:paraId="391A64C4" w14:textId="77777777" w:rsidR="00D46AF9" w:rsidRPr="007406A5" w:rsidRDefault="00D46AF9" w:rsidP="00D46AF9">
      <w:pPr>
        <w:pStyle w:val="VWATitel"/>
      </w:pPr>
      <w:r w:rsidRPr="007406A5">
        <w:t xml:space="preserve">Thema </w:t>
      </w:r>
      <w:r>
        <w:t>(</w:t>
      </w:r>
      <w:r w:rsidRPr="007406A5">
        <w:t>wortgleich mit der Einreichung</w:t>
      </w:r>
      <w:r>
        <w:t>;</w:t>
      </w:r>
      <w:r w:rsidRPr="007406A5">
        <w:t xml:space="preserve"> Genehmigungsdatenbank)</w:t>
      </w:r>
    </w:p>
    <w:p w14:paraId="44988E17" w14:textId="77777777" w:rsidR="00D46AF9" w:rsidRDefault="00D46AF9" w:rsidP="00D46AF9"/>
    <w:p w14:paraId="2B8FEEDC" w14:textId="32328BA7" w:rsidR="00D46AF9" w:rsidRDefault="00D46AF9" w:rsidP="00D46AF9">
      <w:pPr>
        <w:pStyle w:val="VWAUntertitel"/>
      </w:pPr>
      <w:r>
        <w:t>o</w:t>
      </w:r>
      <w:r w:rsidRPr="007406A5">
        <w:t>ptional: beschreibender Untertitel</w:t>
      </w:r>
    </w:p>
    <w:p w14:paraId="58245252" w14:textId="3F4B84D8" w:rsidR="00573569" w:rsidRPr="00573569" w:rsidRDefault="00573569" w:rsidP="00573569">
      <w:pPr>
        <w:jc w:val="center"/>
      </w:pPr>
      <w:r>
        <w:t>optional: Bild</w:t>
      </w:r>
    </w:p>
    <w:p w14:paraId="4BCB33FB" w14:textId="77777777" w:rsidR="00D46AF9" w:rsidRDefault="00D46AF9" w:rsidP="00D46AF9"/>
    <w:p w14:paraId="4D95F7A7" w14:textId="77777777" w:rsidR="00D46AF9" w:rsidRPr="000065E2" w:rsidRDefault="00D46AF9" w:rsidP="00D46AF9">
      <w:pPr>
        <w:pStyle w:val="VWATitelseite-Text"/>
      </w:pPr>
      <w:r w:rsidRPr="000065E2">
        <w:t>Maturajahrgang JJJJ</w:t>
      </w:r>
    </w:p>
    <w:p w14:paraId="0D4AA8D9" w14:textId="77777777" w:rsidR="00D46AF9" w:rsidRPr="000065E2" w:rsidRDefault="00D46AF9" w:rsidP="00D46AF9">
      <w:pPr>
        <w:pStyle w:val="VWATitelseite-Text"/>
      </w:pPr>
    </w:p>
    <w:p w14:paraId="043C44E2" w14:textId="77777777" w:rsidR="00D46AF9" w:rsidRPr="000065E2" w:rsidRDefault="00D46AF9" w:rsidP="00D46AF9">
      <w:pPr>
        <w:pStyle w:val="VWATitelseite-Text"/>
      </w:pPr>
      <w:r>
        <w:t>v</w:t>
      </w:r>
      <w:r w:rsidRPr="000065E2">
        <w:t>orgelegt von</w:t>
      </w:r>
    </w:p>
    <w:p w14:paraId="172B407C" w14:textId="77777777" w:rsidR="00D46AF9" w:rsidRPr="000065E2" w:rsidRDefault="00D46AF9" w:rsidP="00D46AF9">
      <w:pPr>
        <w:pStyle w:val="VWATitelseite-Text"/>
      </w:pPr>
    </w:p>
    <w:p w14:paraId="256AC113" w14:textId="77777777" w:rsidR="007045B5" w:rsidRDefault="00D46AF9" w:rsidP="00D46AF9">
      <w:pPr>
        <w:pStyle w:val="VWATitelseite-Text"/>
      </w:pPr>
      <w:r w:rsidRPr="000065E2">
        <w:t>Vorname Nachname</w:t>
      </w:r>
    </w:p>
    <w:p w14:paraId="7155993B" w14:textId="676EEC43" w:rsidR="00D46AF9" w:rsidRPr="000065E2" w:rsidRDefault="00D46AF9" w:rsidP="00D46AF9">
      <w:pPr>
        <w:pStyle w:val="VWATitelseite-Text"/>
      </w:pPr>
      <w:r w:rsidRPr="000065E2">
        <w:t xml:space="preserve"> Klasse</w:t>
      </w:r>
    </w:p>
    <w:p w14:paraId="7BE45182" w14:textId="77777777" w:rsidR="00D46AF9" w:rsidRPr="000065E2" w:rsidRDefault="00D46AF9" w:rsidP="00D46AF9">
      <w:pPr>
        <w:pStyle w:val="VWATitelseite-Text"/>
      </w:pPr>
    </w:p>
    <w:p w14:paraId="0117E9C8" w14:textId="5DF29623" w:rsidR="00D46AF9" w:rsidRPr="000065E2" w:rsidRDefault="00D46AF9" w:rsidP="00D46AF9">
      <w:pPr>
        <w:pStyle w:val="VWATitelseite-Text"/>
      </w:pPr>
      <w:r>
        <w:t>e</w:t>
      </w:r>
      <w:r w:rsidRPr="000065E2">
        <w:t>ingereicht am BG</w:t>
      </w:r>
      <w:r w:rsidR="007045B5">
        <w:t xml:space="preserve"> BRG Feldkirch Rebberggasse</w:t>
      </w:r>
    </w:p>
    <w:p w14:paraId="0D705362" w14:textId="77777777" w:rsidR="00D46AF9" w:rsidRPr="000065E2" w:rsidRDefault="00D46AF9" w:rsidP="00D46AF9">
      <w:pPr>
        <w:pStyle w:val="VWATitelseite-Text"/>
      </w:pPr>
    </w:p>
    <w:p w14:paraId="293B9326" w14:textId="658D8104" w:rsidR="00D46AF9" w:rsidRDefault="007045B5" w:rsidP="00D46AF9">
      <w:pPr>
        <w:pStyle w:val="VWATitelseite-Text"/>
      </w:pPr>
      <w:r>
        <w:t>Betreuer / Betreuerin: Titel Vorname Nachname</w:t>
      </w:r>
    </w:p>
    <w:p w14:paraId="6D88CECA" w14:textId="77777777" w:rsidR="00406E73" w:rsidRDefault="00406E73" w:rsidP="00D46AF9">
      <w:pPr>
        <w:pStyle w:val="VWATitelseite-Text"/>
      </w:pPr>
    </w:p>
    <w:p w14:paraId="3472037F" w14:textId="77777777" w:rsidR="00406E73" w:rsidRPr="000065E2" w:rsidRDefault="00406E73" w:rsidP="00D46AF9">
      <w:pPr>
        <w:pStyle w:val="VWATitelseite-Text"/>
      </w:pPr>
      <w:r>
        <w:t xml:space="preserve">Abgabedatum: </w:t>
      </w:r>
    </w:p>
    <w:p w14:paraId="14FCF4C8" w14:textId="77777777" w:rsidR="00D46AF9" w:rsidRDefault="00D46AF9">
      <w:r>
        <w:br w:type="page"/>
      </w:r>
    </w:p>
    <w:p w14:paraId="474767BC" w14:textId="77777777" w:rsidR="001D1B10" w:rsidRDefault="00D46AF9" w:rsidP="00791976">
      <w:pPr>
        <w:pStyle w:val="VWA1ohneNummer"/>
      </w:pPr>
      <w:bookmarkStart w:id="0" w:name="_Toc129721749"/>
      <w:r>
        <w:lastRenderedPageBreak/>
        <w:t>Abstract</w:t>
      </w:r>
      <w:bookmarkEnd w:id="0"/>
    </w:p>
    <w:p w14:paraId="167767AC" w14:textId="363BB7B2" w:rsidR="00625F0E" w:rsidRDefault="00625F0E" w:rsidP="00625F0E">
      <w:pPr>
        <w:pStyle w:val="Listenabsatz"/>
        <w:numPr>
          <w:ilvl w:val="0"/>
          <w:numId w:val="8"/>
        </w:numPr>
      </w:pPr>
      <w:r>
        <w:t>ca. 1000-1500 Zeichen</w:t>
      </w:r>
    </w:p>
    <w:p w14:paraId="2C02F704" w14:textId="7BA3F6F2" w:rsidR="00625F0E" w:rsidRDefault="00625F0E" w:rsidP="00625F0E">
      <w:pPr>
        <w:pStyle w:val="Listenabsatz"/>
        <w:numPr>
          <w:ilvl w:val="0"/>
          <w:numId w:val="8"/>
        </w:numPr>
      </w:pPr>
      <w:r>
        <w:t>wird ganz am Ende der Arbeit geschrieben (Zusammenfassung)</w:t>
      </w:r>
    </w:p>
    <w:p w14:paraId="2D61563F" w14:textId="200B4ED6" w:rsidR="00625F0E" w:rsidRDefault="00625F0E" w:rsidP="00625F0E">
      <w:pPr>
        <w:pStyle w:val="Listenabsatz"/>
        <w:numPr>
          <w:ilvl w:val="0"/>
          <w:numId w:val="8"/>
        </w:numPr>
      </w:pPr>
      <w:r>
        <w:t>auf Deutsch oder Englisch, im Präsens</w:t>
      </w:r>
    </w:p>
    <w:p w14:paraId="6CDC3CDC" w14:textId="57626C81" w:rsidR="00625F0E" w:rsidRDefault="00625F0E" w:rsidP="00625F0E">
      <w:pPr>
        <w:pStyle w:val="Listenabsatz"/>
        <w:numPr>
          <w:ilvl w:val="0"/>
          <w:numId w:val="8"/>
        </w:numPr>
      </w:pPr>
      <w:r>
        <w:t>Problemformulierung und Ziel der Arbeit</w:t>
      </w:r>
    </w:p>
    <w:p w14:paraId="75E965D4" w14:textId="614927D4" w:rsidR="00625F0E" w:rsidRDefault="00625F0E" w:rsidP="00625F0E">
      <w:pPr>
        <w:pStyle w:val="Listenabsatz"/>
        <w:numPr>
          <w:ilvl w:val="0"/>
          <w:numId w:val="8"/>
        </w:numPr>
      </w:pPr>
      <w:r>
        <w:t>methodisches Vorgehen</w:t>
      </w:r>
    </w:p>
    <w:p w14:paraId="4E89E01C" w14:textId="35C734A7" w:rsidR="00625F0E" w:rsidRDefault="00625F0E" w:rsidP="00625F0E">
      <w:pPr>
        <w:pStyle w:val="Listenabsatz"/>
        <w:numPr>
          <w:ilvl w:val="0"/>
          <w:numId w:val="8"/>
        </w:numPr>
      </w:pPr>
      <w:r>
        <w:t>wichtigste Ergebnisse</w:t>
      </w:r>
    </w:p>
    <w:p w14:paraId="4FE80603" w14:textId="77777777" w:rsidR="00204D8D" w:rsidRDefault="00204D8D" w:rsidP="00204D8D"/>
    <w:p w14:paraId="2345173F" w14:textId="7DCD7770" w:rsidR="006D2FB7" w:rsidRDefault="006D2FB7" w:rsidP="006D2FB7">
      <w:r>
        <w:t xml:space="preserve">Informationen zum Schreiben aller </w:t>
      </w:r>
      <w:r w:rsidRPr="00F1600E">
        <w:rPr>
          <w:b/>
          <w:bCs/>
        </w:rPr>
        <w:t>Elemente der VWA</w:t>
      </w:r>
      <w:r>
        <w:t xml:space="preserve"> findest du </w:t>
      </w:r>
      <w:r w:rsidR="00F1600E">
        <w:t>hier</w:t>
      </w:r>
      <w:r>
        <w:t>:</w:t>
      </w:r>
    </w:p>
    <w:p w14:paraId="2C9990E6" w14:textId="77777777" w:rsidR="006D2FB7" w:rsidRDefault="00000000" w:rsidP="006D2FB7">
      <w:hyperlink r:id="rId11" w:history="1">
        <w:r w:rsidR="006D2FB7" w:rsidRPr="00E21184">
          <w:rPr>
            <w:rStyle w:val="Hyperlink"/>
          </w:rPr>
          <w:t>https://www.ahs-vwa.at/schueler/schreiben/schreiben-der-kapitel</w:t>
        </w:r>
      </w:hyperlink>
    </w:p>
    <w:p w14:paraId="25687954" w14:textId="42DD0AA7" w:rsidR="006D2FB7" w:rsidRDefault="006D2FB7" w:rsidP="00204D8D">
      <w:r w:rsidRPr="00F1600E">
        <w:rPr>
          <w:b/>
          <w:bCs/>
        </w:rPr>
        <w:t>Schreib- und Formulierungshilfen</w:t>
      </w:r>
      <w:r>
        <w:t xml:space="preserve"> findest du </w:t>
      </w:r>
      <w:r w:rsidR="00F1600E">
        <w:t>hier</w:t>
      </w:r>
      <w:r>
        <w:t>:</w:t>
      </w:r>
    </w:p>
    <w:p w14:paraId="60069849" w14:textId="62227636" w:rsidR="00FC2846" w:rsidRDefault="00000000" w:rsidP="00204D8D">
      <w:hyperlink r:id="rId12" w:history="1">
        <w:r w:rsidR="006D2FB7" w:rsidRPr="00E21184">
          <w:rPr>
            <w:rStyle w:val="Hyperlink"/>
          </w:rPr>
          <w:t>https://www.ahs-vwa.at/fileadmin/ahsvwa/PDF/Schreibhilfen_zum_Verfassen_einer_VWA.pdf</w:t>
        </w:r>
      </w:hyperlink>
    </w:p>
    <w:p w14:paraId="1371B4B1" w14:textId="42116D18" w:rsidR="006D2FB7" w:rsidRDefault="00F1600E" w:rsidP="00204D8D">
      <w:r>
        <w:t xml:space="preserve">Hinweise zu </w:t>
      </w:r>
      <w:r w:rsidRPr="00F1600E">
        <w:rPr>
          <w:b/>
          <w:bCs/>
        </w:rPr>
        <w:t>Design und Layout</w:t>
      </w:r>
      <w:r>
        <w:t xml:space="preserve"> findest du hier:</w:t>
      </w:r>
    </w:p>
    <w:p w14:paraId="31930FAE" w14:textId="15ED765E" w:rsidR="00F1600E" w:rsidRDefault="00000000" w:rsidP="00204D8D">
      <w:pPr>
        <w:rPr>
          <w:rStyle w:val="Hyperlink"/>
        </w:rPr>
      </w:pPr>
      <w:hyperlink r:id="rId13" w:history="1">
        <w:r w:rsidR="00F1600E" w:rsidRPr="00E21184">
          <w:rPr>
            <w:rStyle w:val="Hyperlink"/>
          </w:rPr>
          <w:t>https://www.ahs-vwa.at/schueler/schreiben/design-und-layout</w:t>
        </w:r>
      </w:hyperlink>
    </w:p>
    <w:p w14:paraId="50F58CD0" w14:textId="7E2E9204" w:rsidR="00F1600E" w:rsidRDefault="008F2B9C" w:rsidP="00204D8D">
      <w:pPr>
        <w:rPr>
          <w:b/>
          <w:bCs/>
        </w:rPr>
      </w:pPr>
      <w:r>
        <w:t>Hilfestellung zum Erstellen der VWA in Word (Formatvorlagen, Erstellen von Verzeichnissen usw.) erhältst du hier:</w:t>
      </w:r>
    </w:p>
    <w:p w14:paraId="1E9E62B3" w14:textId="486D286A" w:rsidR="008F2B9C" w:rsidRDefault="008F2B9C" w:rsidP="00204D8D">
      <w:hyperlink r:id="rId14" w:history="1">
        <w:r w:rsidRPr="00FA2080">
          <w:rPr>
            <w:rStyle w:val="Hyperlink"/>
          </w:rPr>
          <w:t>https://www.ahs-vwa.at/fileadmin/ahsvwa/PDF/VWA-Arbeiten_mit_Word.pdf</w:t>
        </w:r>
      </w:hyperlink>
    </w:p>
    <w:p w14:paraId="073024A8" w14:textId="77777777" w:rsidR="008F2B9C" w:rsidRDefault="008F2B9C" w:rsidP="00204D8D"/>
    <w:p w14:paraId="780D20B4" w14:textId="77777777" w:rsidR="00FC2846" w:rsidRDefault="00FC2846" w:rsidP="00204D8D"/>
    <w:p w14:paraId="2AAC80B8" w14:textId="77777777" w:rsidR="00D46AF9" w:rsidRDefault="00D46AF9">
      <w:r>
        <w:br w:type="page"/>
      </w:r>
    </w:p>
    <w:p w14:paraId="36D2D8E7" w14:textId="77777777" w:rsidR="00D46AF9" w:rsidRDefault="00D46AF9" w:rsidP="00791976">
      <w:pPr>
        <w:pStyle w:val="VWA1ohneNummer"/>
      </w:pPr>
      <w:bookmarkStart w:id="1" w:name="_Toc129721750"/>
      <w:r>
        <w:lastRenderedPageBreak/>
        <w:t>Vorwort</w:t>
      </w:r>
      <w:bookmarkEnd w:id="1"/>
    </w:p>
    <w:p w14:paraId="7BF15EB3" w14:textId="52349729" w:rsidR="00450EEA" w:rsidRDefault="00450EEA" w:rsidP="00450EEA">
      <w:pPr>
        <w:pStyle w:val="Listenabsatz"/>
        <w:numPr>
          <w:ilvl w:val="0"/>
          <w:numId w:val="8"/>
        </w:numPr>
      </w:pPr>
      <w:r>
        <w:t>optional</w:t>
      </w:r>
    </w:p>
    <w:p w14:paraId="4697E2BA" w14:textId="541E4BFC" w:rsidR="00450EEA" w:rsidRDefault="00450EEA" w:rsidP="00450EEA">
      <w:pPr>
        <w:pStyle w:val="Listenabsatz"/>
        <w:numPr>
          <w:ilvl w:val="0"/>
          <w:numId w:val="8"/>
        </w:numPr>
      </w:pPr>
      <w:r>
        <w:t>persönliche Aspekte (Hintergründe zur Entstehung)</w:t>
      </w:r>
    </w:p>
    <w:p w14:paraId="7F917B74" w14:textId="2EFB0A02" w:rsidR="00450EEA" w:rsidRDefault="00450EEA" w:rsidP="00450EEA">
      <w:pPr>
        <w:pStyle w:val="Listenabsatz"/>
        <w:numPr>
          <w:ilvl w:val="0"/>
          <w:numId w:val="8"/>
        </w:numPr>
      </w:pPr>
      <w:r>
        <w:t>Danksagung und Widmung</w:t>
      </w:r>
    </w:p>
    <w:p w14:paraId="63216224" w14:textId="0F7BEF8C" w:rsidR="006F6F81" w:rsidRDefault="00450EEA" w:rsidP="00791976">
      <w:pPr>
        <w:pStyle w:val="Listenabsatz"/>
        <w:numPr>
          <w:ilvl w:val="0"/>
          <w:numId w:val="8"/>
        </w:numPr>
      </w:pPr>
      <w:r>
        <w:t>Im</w:t>
      </w:r>
      <w:r w:rsidR="00FC2846">
        <w:t xml:space="preserve"> Vorwort darf ein „Ich“ vorkommen, wenn man von sich spricht. </w:t>
      </w:r>
      <w:r>
        <w:t>In allen anderen Teilen ist die Verwendung von „Ich“ zu vermeiden.</w:t>
      </w:r>
    </w:p>
    <w:p w14:paraId="12BEDD7E" w14:textId="77777777" w:rsidR="000B0821" w:rsidRDefault="000B0821" w:rsidP="00791976"/>
    <w:p w14:paraId="3F43D928" w14:textId="77777777" w:rsidR="000B0821" w:rsidRDefault="000B0821" w:rsidP="00791976"/>
    <w:p w14:paraId="28EE97B8" w14:textId="77777777" w:rsidR="000B0821" w:rsidRDefault="000B0821" w:rsidP="00791976"/>
    <w:p w14:paraId="643F2C8F" w14:textId="77777777" w:rsidR="000B0821" w:rsidRPr="00FC2846" w:rsidRDefault="000B0821" w:rsidP="000B0821">
      <w:pPr>
        <w:rPr>
          <w:highlight w:val="yellow"/>
        </w:rPr>
      </w:pPr>
      <w:r w:rsidRPr="00FC2846">
        <w:rPr>
          <w:highlight w:val="yellow"/>
        </w:rPr>
        <w:t>Wichtige Hinweise / Tipps:</w:t>
      </w:r>
    </w:p>
    <w:p w14:paraId="669D450F" w14:textId="77777777" w:rsidR="000B0821" w:rsidRPr="00FC2846" w:rsidRDefault="000B0821" w:rsidP="000B0821">
      <w:pPr>
        <w:pStyle w:val="Listenabsatz"/>
        <w:rPr>
          <w:highlight w:val="yellow"/>
        </w:rPr>
      </w:pPr>
      <w:r w:rsidRPr="00FC2846">
        <w:rPr>
          <w:highlight w:val="yellow"/>
        </w:rPr>
        <w:t>Für den Text ist „Blocksatz“ eingestellt. Es ist daher notwendig die Silbentrennung zu aktivieren. Möchten Sie keine Silbentrennung verwenden bitte die Formatvorlage für den Standardtext auf „Linksbündig“ ändern um unschöne Leerräume zwischen den Wörtern zu vermeiden.</w:t>
      </w:r>
    </w:p>
    <w:p w14:paraId="3A6F4BDB" w14:textId="77777777" w:rsidR="000B0821" w:rsidRPr="00FC2846" w:rsidRDefault="000B0821" w:rsidP="000B0821">
      <w:pPr>
        <w:pStyle w:val="Listenabsatz"/>
        <w:rPr>
          <w:highlight w:val="yellow"/>
        </w:rPr>
      </w:pPr>
      <w:r w:rsidRPr="00FC2846">
        <w:rPr>
          <w:highlight w:val="yellow"/>
        </w:rPr>
        <w:t>Formatierungen (Einzüge, …) nur in den Formatvorlagen ändern</w:t>
      </w:r>
    </w:p>
    <w:p w14:paraId="5ABDF09E" w14:textId="77777777" w:rsidR="00655532" w:rsidRPr="00FC2846" w:rsidRDefault="00655532" w:rsidP="000B0821">
      <w:pPr>
        <w:pStyle w:val="Listenabsatz"/>
        <w:rPr>
          <w:highlight w:val="yellow"/>
        </w:rPr>
      </w:pPr>
      <w:r w:rsidRPr="00FC2846">
        <w:rPr>
          <w:highlight w:val="yellow"/>
        </w:rPr>
        <w:t>Die Hinweise / Infotexte aus der Vorlage löschen.</w:t>
      </w:r>
    </w:p>
    <w:p w14:paraId="43C4B1FE" w14:textId="77777777" w:rsidR="00655532" w:rsidRPr="00FC2846" w:rsidRDefault="00655532" w:rsidP="000B0821">
      <w:pPr>
        <w:pStyle w:val="Listenabsatz"/>
        <w:rPr>
          <w:highlight w:val="yellow"/>
        </w:rPr>
      </w:pPr>
      <w:r w:rsidRPr="00FC2846">
        <w:rPr>
          <w:highlight w:val="yellow"/>
        </w:rPr>
        <w:t>Die Formatvorlagen, die speziell für diese Vorlage erstellt wurden beginnen mit „VWA_“</w:t>
      </w:r>
    </w:p>
    <w:p w14:paraId="6BED39E2" w14:textId="77777777" w:rsidR="000B0821" w:rsidRDefault="000B0821" w:rsidP="00791976"/>
    <w:p w14:paraId="06D2806D" w14:textId="77777777" w:rsidR="000B0821" w:rsidRPr="00791976" w:rsidRDefault="000B0821" w:rsidP="00791976"/>
    <w:p w14:paraId="549589AC" w14:textId="77777777" w:rsidR="00D46AF9" w:rsidRDefault="00D46AF9">
      <w:r>
        <w:br w:type="page"/>
      </w:r>
    </w:p>
    <w:bookmarkStart w:id="2" w:name="_Toc129721751" w:displacedByCustomXml="next"/>
    <w:sdt>
      <w:sdtPr>
        <w:rPr>
          <w:rFonts w:ascii="Cambria" w:eastAsiaTheme="minorHAnsi" w:hAnsi="Cambria" w:cstheme="minorBidi"/>
          <w:b w:val="0"/>
          <w:color w:val="auto"/>
          <w:sz w:val="24"/>
          <w:szCs w:val="22"/>
          <w:lang w:val="de-DE"/>
        </w:rPr>
        <w:id w:val="2005553723"/>
        <w:docPartObj>
          <w:docPartGallery w:val="Table of Contents"/>
          <w:docPartUnique/>
        </w:docPartObj>
      </w:sdtPr>
      <w:sdtEndPr>
        <w:rPr>
          <w:bCs/>
        </w:rPr>
      </w:sdtEndPr>
      <w:sdtContent>
        <w:p w14:paraId="07CF6E8B" w14:textId="77777777" w:rsidR="0073137F" w:rsidRDefault="0073137F" w:rsidP="0065336D">
          <w:pPr>
            <w:pStyle w:val="VWA1ohneNummer"/>
          </w:pPr>
          <w:r>
            <w:rPr>
              <w:lang w:val="de-DE"/>
            </w:rPr>
            <w:t>Inhalt</w:t>
          </w:r>
          <w:r w:rsidR="008D3EB7">
            <w:rPr>
              <w:lang w:val="de-DE"/>
            </w:rPr>
            <w:t>sverzeichnis</w:t>
          </w:r>
          <w:bookmarkEnd w:id="2"/>
        </w:p>
        <w:p w14:paraId="3FD4093C" w14:textId="103A9177" w:rsidR="00FF7639" w:rsidRDefault="0073137F">
          <w:pPr>
            <w:pStyle w:val="Verzeichnis1"/>
            <w:rPr>
              <w:rFonts w:asciiTheme="minorHAnsi" w:eastAsiaTheme="minorEastAsia" w:hAnsiTheme="minorHAnsi"/>
              <w:sz w:val="22"/>
              <w:lang w:eastAsia="de-AT"/>
            </w:rPr>
          </w:pPr>
          <w:r>
            <w:fldChar w:fldCharType="begin"/>
          </w:r>
          <w:r>
            <w:instrText xml:space="preserve"> TOC \o "1-3" \h \z \u </w:instrText>
          </w:r>
          <w:r>
            <w:fldChar w:fldCharType="separate"/>
          </w:r>
          <w:hyperlink w:anchor="_Toc129721749" w:history="1">
            <w:r w:rsidR="00FF7639" w:rsidRPr="00B13D76">
              <w:rPr>
                <w:rStyle w:val="Hyperlink"/>
              </w:rPr>
              <w:t>Abstract</w:t>
            </w:r>
            <w:r w:rsidR="00FF7639">
              <w:rPr>
                <w:webHidden/>
              </w:rPr>
              <w:tab/>
            </w:r>
            <w:r w:rsidR="00FF7639">
              <w:rPr>
                <w:webHidden/>
              </w:rPr>
              <w:fldChar w:fldCharType="begin"/>
            </w:r>
            <w:r w:rsidR="00FF7639">
              <w:rPr>
                <w:webHidden/>
              </w:rPr>
              <w:instrText xml:space="preserve"> PAGEREF _Toc129721749 \h </w:instrText>
            </w:r>
            <w:r w:rsidR="00FF7639">
              <w:rPr>
                <w:webHidden/>
              </w:rPr>
            </w:r>
            <w:r w:rsidR="00FF7639">
              <w:rPr>
                <w:webHidden/>
              </w:rPr>
              <w:fldChar w:fldCharType="separate"/>
            </w:r>
            <w:r w:rsidR="00FF7639">
              <w:rPr>
                <w:webHidden/>
              </w:rPr>
              <w:t>2</w:t>
            </w:r>
            <w:r w:rsidR="00FF7639">
              <w:rPr>
                <w:webHidden/>
              </w:rPr>
              <w:fldChar w:fldCharType="end"/>
            </w:r>
          </w:hyperlink>
        </w:p>
        <w:p w14:paraId="44731AEA" w14:textId="1B63ECB4" w:rsidR="00FF7639" w:rsidRDefault="00000000">
          <w:pPr>
            <w:pStyle w:val="Verzeichnis1"/>
            <w:rPr>
              <w:rFonts w:asciiTheme="minorHAnsi" w:eastAsiaTheme="minorEastAsia" w:hAnsiTheme="minorHAnsi"/>
              <w:sz w:val="22"/>
              <w:lang w:eastAsia="de-AT"/>
            </w:rPr>
          </w:pPr>
          <w:hyperlink w:anchor="_Toc129721750" w:history="1">
            <w:r w:rsidR="00FF7639" w:rsidRPr="00B13D76">
              <w:rPr>
                <w:rStyle w:val="Hyperlink"/>
              </w:rPr>
              <w:t>Vorwort</w:t>
            </w:r>
            <w:r w:rsidR="00FF7639">
              <w:rPr>
                <w:webHidden/>
              </w:rPr>
              <w:tab/>
            </w:r>
            <w:r w:rsidR="00FF7639">
              <w:rPr>
                <w:webHidden/>
              </w:rPr>
              <w:fldChar w:fldCharType="begin"/>
            </w:r>
            <w:r w:rsidR="00FF7639">
              <w:rPr>
                <w:webHidden/>
              </w:rPr>
              <w:instrText xml:space="preserve"> PAGEREF _Toc129721750 \h </w:instrText>
            </w:r>
            <w:r w:rsidR="00FF7639">
              <w:rPr>
                <w:webHidden/>
              </w:rPr>
            </w:r>
            <w:r w:rsidR="00FF7639">
              <w:rPr>
                <w:webHidden/>
              </w:rPr>
              <w:fldChar w:fldCharType="separate"/>
            </w:r>
            <w:r w:rsidR="00FF7639">
              <w:rPr>
                <w:webHidden/>
              </w:rPr>
              <w:t>3</w:t>
            </w:r>
            <w:r w:rsidR="00FF7639">
              <w:rPr>
                <w:webHidden/>
              </w:rPr>
              <w:fldChar w:fldCharType="end"/>
            </w:r>
          </w:hyperlink>
        </w:p>
        <w:p w14:paraId="0EDC4DDD" w14:textId="1C39FEA8" w:rsidR="00FF7639" w:rsidRDefault="00000000">
          <w:pPr>
            <w:pStyle w:val="Verzeichnis1"/>
            <w:rPr>
              <w:rFonts w:asciiTheme="minorHAnsi" w:eastAsiaTheme="minorEastAsia" w:hAnsiTheme="minorHAnsi"/>
              <w:sz w:val="22"/>
              <w:lang w:eastAsia="de-AT"/>
            </w:rPr>
          </w:pPr>
          <w:hyperlink w:anchor="_Toc129721751" w:history="1">
            <w:r w:rsidR="00FF7639" w:rsidRPr="00B13D76">
              <w:rPr>
                <w:rStyle w:val="Hyperlink"/>
                <w:lang w:val="de-DE"/>
              </w:rPr>
              <w:t>Inhaltsverzeichnis</w:t>
            </w:r>
            <w:r w:rsidR="00FF7639">
              <w:rPr>
                <w:webHidden/>
              </w:rPr>
              <w:tab/>
            </w:r>
            <w:r w:rsidR="00FF7639">
              <w:rPr>
                <w:webHidden/>
              </w:rPr>
              <w:fldChar w:fldCharType="begin"/>
            </w:r>
            <w:r w:rsidR="00FF7639">
              <w:rPr>
                <w:webHidden/>
              </w:rPr>
              <w:instrText xml:space="preserve"> PAGEREF _Toc129721751 \h </w:instrText>
            </w:r>
            <w:r w:rsidR="00FF7639">
              <w:rPr>
                <w:webHidden/>
              </w:rPr>
            </w:r>
            <w:r w:rsidR="00FF7639">
              <w:rPr>
                <w:webHidden/>
              </w:rPr>
              <w:fldChar w:fldCharType="separate"/>
            </w:r>
            <w:r w:rsidR="00FF7639">
              <w:rPr>
                <w:webHidden/>
              </w:rPr>
              <w:t>4</w:t>
            </w:r>
            <w:r w:rsidR="00FF7639">
              <w:rPr>
                <w:webHidden/>
              </w:rPr>
              <w:fldChar w:fldCharType="end"/>
            </w:r>
          </w:hyperlink>
        </w:p>
        <w:p w14:paraId="34A3DC5F" w14:textId="3BB9E955" w:rsidR="00FF7639" w:rsidRDefault="00000000">
          <w:pPr>
            <w:pStyle w:val="Verzeichnis1"/>
            <w:rPr>
              <w:rFonts w:asciiTheme="minorHAnsi" w:eastAsiaTheme="minorEastAsia" w:hAnsiTheme="minorHAnsi"/>
              <w:sz w:val="22"/>
              <w:lang w:eastAsia="de-AT"/>
            </w:rPr>
          </w:pPr>
          <w:hyperlink w:anchor="_Toc129721752" w:history="1">
            <w:r w:rsidR="00FF7639" w:rsidRPr="00B13D76">
              <w:rPr>
                <w:rStyle w:val="Hyperlink"/>
              </w:rPr>
              <w:t>1</w:t>
            </w:r>
            <w:r w:rsidR="00FF7639">
              <w:rPr>
                <w:rFonts w:asciiTheme="minorHAnsi" w:eastAsiaTheme="minorEastAsia" w:hAnsiTheme="minorHAnsi"/>
                <w:sz w:val="22"/>
                <w:lang w:eastAsia="de-AT"/>
              </w:rPr>
              <w:tab/>
            </w:r>
            <w:r w:rsidR="00FF7639" w:rsidRPr="00B13D76">
              <w:rPr>
                <w:rStyle w:val="Hyperlink"/>
              </w:rPr>
              <w:t>Einleitung</w:t>
            </w:r>
            <w:r w:rsidR="00FF7639">
              <w:rPr>
                <w:webHidden/>
              </w:rPr>
              <w:tab/>
            </w:r>
            <w:r w:rsidR="00FF7639">
              <w:rPr>
                <w:webHidden/>
              </w:rPr>
              <w:fldChar w:fldCharType="begin"/>
            </w:r>
            <w:r w:rsidR="00FF7639">
              <w:rPr>
                <w:webHidden/>
              </w:rPr>
              <w:instrText xml:space="preserve"> PAGEREF _Toc129721752 \h </w:instrText>
            </w:r>
            <w:r w:rsidR="00FF7639">
              <w:rPr>
                <w:webHidden/>
              </w:rPr>
            </w:r>
            <w:r w:rsidR="00FF7639">
              <w:rPr>
                <w:webHidden/>
              </w:rPr>
              <w:fldChar w:fldCharType="separate"/>
            </w:r>
            <w:r w:rsidR="00FF7639">
              <w:rPr>
                <w:webHidden/>
              </w:rPr>
              <w:t>5</w:t>
            </w:r>
            <w:r w:rsidR="00FF7639">
              <w:rPr>
                <w:webHidden/>
              </w:rPr>
              <w:fldChar w:fldCharType="end"/>
            </w:r>
          </w:hyperlink>
        </w:p>
        <w:p w14:paraId="0D49EE20" w14:textId="6CFF4298" w:rsidR="00FF7639" w:rsidRDefault="00000000">
          <w:pPr>
            <w:pStyle w:val="Verzeichnis1"/>
            <w:rPr>
              <w:rFonts w:asciiTheme="minorHAnsi" w:eastAsiaTheme="minorEastAsia" w:hAnsiTheme="minorHAnsi"/>
              <w:sz w:val="22"/>
              <w:lang w:eastAsia="de-AT"/>
            </w:rPr>
          </w:pPr>
          <w:hyperlink w:anchor="_Toc129721753" w:history="1">
            <w:r w:rsidR="00FF7639" w:rsidRPr="00B13D76">
              <w:rPr>
                <w:rStyle w:val="Hyperlink"/>
              </w:rPr>
              <w:t>2</w:t>
            </w:r>
            <w:r w:rsidR="00FF7639">
              <w:rPr>
                <w:rFonts w:asciiTheme="minorHAnsi" w:eastAsiaTheme="minorEastAsia" w:hAnsiTheme="minorHAnsi"/>
                <w:sz w:val="22"/>
                <w:lang w:eastAsia="de-AT"/>
              </w:rPr>
              <w:tab/>
            </w:r>
            <w:r w:rsidR="00FF7639" w:rsidRPr="00B13D76">
              <w:rPr>
                <w:rStyle w:val="Hyperlink"/>
              </w:rPr>
              <w:t>Kapitel Hauptteil (Literatur)</w:t>
            </w:r>
            <w:r w:rsidR="00FF7639">
              <w:rPr>
                <w:webHidden/>
              </w:rPr>
              <w:tab/>
            </w:r>
            <w:r w:rsidR="00FF7639">
              <w:rPr>
                <w:webHidden/>
              </w:rPr>
              <w:fldChar w:fldCharType="begin"/>
            </w:r>
            <w:r w:rsidR="00FF7639">
              <w:rPr>
                <w:webHidden/>
              </w:rPr>
              <w:instrText xml:space="preserve"> PAGEREF _Toc129721753 \h </w:instrText>
            </w:r>
            <w:r w:rsidR="00FF7639">
              <w:rPr>
                <w:webHidden/>
              </w:rPr>
            </w:r>
            <w:r w:rsidR="00FF7639">
              <w:rPr>
                <w:webHidden/>
              </w:rPr>
              <w:fldChar w:fldCharType="separate"/>
            </w:r>
            <w:r w:rsidR="00FF7639">
              <w:rPr>
                <w:webHidden/>
              </w:rPr>
              <w:t>6</w:t>
            </w:r>
            <w:r w:rsidR="00FF7639">
              <w:rPr>
                <w:webHidden/>
              </w:rPr>
              <w:fldChar w:fldCharType="end"/>
            </w:r>
          </w:hyperlink>
        </w:p>
        <w:p w14:paraId="6840EB48" w14:textId="696F24D1" w:rsidR="00FF7639" w:rsidRDefault="00000000">
          <w:pPr>
            <w:pStyle w:val="Verzeichnis2"/>
            <w:rPr>
              <w:rFonts w:asciiTheme="minorHAnsi" w:eastAsiaTheme="minorEastAsia" w:hAnsiTheme="minorHAnsi"/>
              <w:noProof/>
              <w:sz w:val="22"/>
              <w:lang w:eastAsia="de-AT"/>
            </w:rPr>
          </w:pPr>
          <w:hyperlink w:anchor="_Toc129721754" w:history="1">
            <w:r w:rsidR="00FF7639" w:rsidRPr="00B13D76">
              <w:rPr>
                <w:rStyle w:val="Hyperlink"/>
                <w:noProof/>
              </w:rPr>
              <w:t>2.1</w:t>
            </w:r>
            <w:r w:rsidR="00FF7639">
              <w:rPr>
                <w:rFonts w:asciiTheme="minorHAnsi" w:eastAsiaTheme="minorEastAsia" w:hAnsiTheme="minorHAnsi"/>
                <w:noProof/>
                <w:sz w:val="22"/>
                <w:lang w:eastAsia="de-AT"/>
              </w:rPr>
              <w:tab/>
            </w:r>
            <w:r w:rsidR="00FF7639" w:rsidRPr="00B13D76">
              <w:rPr>
                <w:rStyle w:val="Hyperlink"/>
                <w:noProof/>
              </w:rPr>
              <w:t>Unterkapitel</w:t>
            </w:r>
            <w:r w:rsidR="00FF7639">
              <w:rPr>
                <w:noProof/>
                <w:webHidden/>
              </w:rPr>
              <w:tab/>
            </w:r>
            <w:r w:rsidR="00FF7639">
              <w:rPr>
                <w:noProof/>
                <w:webHidden/>
              </w:rPr>
              <w:fldChar w:fldCharType="begin"/>
            </w:r>
            <w:r w:rsidR="00FF7639">
              <w:rPr>
                <w:noProof/>
                <w:webHidden/>
              </w:rPr>
              <w:instrText xml:space="preserve"> PAGEREF _Toc129721754 \h </w:instrText>
            </w:r>
            <w:r w:rsidR="00FF7639">
              <w:rPr>
                <w:noProof/>
                <w:webHidden/>
              </w:rPr>
            </w:r>
            <w:r w:rsidR="00FF7639">
              <w:rPr>
                <w:noProof/>
                <w:webHidden/>
              </w:rPr>
              <w:fldChar w:fldCharType="separate"/>
            </w:r>
            <w:r w:rsidR="00FF7639">
              <w:rPr>
                <w:noProof/>
                <w:webHidden/>
              </w:rPr>
              <w:t>6</w:t>
            </w:r>
            <w:r w:rsidR="00FF7639">
              <w:rPr>
                <w:noProof/>
                <w:webHidden/>
              </w:rPr>
              <w:fldChar w:fldCharType="end"/>
            </w:r>
          </w:hyperlink>
        </w:p>
        <w:p w14:paraId="1D8F2910" w14:textId="00F89C28" w:rsidR="00FF7639" w:rsidRDefault="00000000">
          <w:pPr>
            <w:pStyle w:val="Verzeichnis2"/>
            <w:rPr>
              <w:rFonts w:asciiTheme="minorHAnsi" w:eastAsiaTheme="minorEastAsia" w:hAnsiTheme="minorHAnsi"/>
              <w:noProof/>
              <w:sz w:val="22"/>
              <w:lang w:eastAsia="de-AT"/>
            </w:rPr>
          </w:pPr>
          <w:hyperlink w:anchor="_Toc129721755" w:history="1">
            <w:r w:rsidR="00FF7639" w:rsidRPr="00B13D76">
              <w:rPr>
                <w:rStyle w:val="Hyperlink"/>
                <w:noProof/>
              </w:rPr>
              <w:t>2.2</w:t>
            </w:r>
            <w:r w:rsidR="00FF7639">
              <w:rPr>
                <w:rFonts w:asciiTheme="minorHAnsi" w:eastAsiaTheme="minorEastAsia" w:hAnsiTheme="minorHAnsi"/>
                <w:noProof/>
                <w:sz w:val="22"/>
                <w:lang w:eastAsia="de-AT"/>
              </w:rPr>
              <w:tab/>
            </w:r>
            <w:r w:rsidR="00FF7639" w:rsidRPr="00B13D76">
              <w:rPr>
                <w:rStyle w:val="Hyperlink"/>
                <w:noProof/>
              </w:rPr>
              <w:t>Unterkapitel</w:t>
            </w:r>
            <w:r w:rsidR="00FF7639">
              <w:rPr>
                <w:noProof/>
                <w:webHidden/>
              </w:rPr>
              <w:tab/>
            </w:r>
            <w:r w:rsidR="00FF7639">
              <w:rPr>
                <w:noProof/>
                <w:webHidden/>
              </w:rPr>
              <w:fldChar w:fldCharType="begin"/>
            </w:r>
            <w:r w:rsidR="00FF7639">
              <w:rPr>
                <w:noProof/>
                <w:webHidden/>
              </w:rPr>
              <w:instrText xml:space="preserve"> PAGEREF _Toc129721755 \h </w:instrText>
            </w:r>
            <w:r w:rsidR="00FF7639">
              <w:rPr>
                <w:noProof/>
                <w:webHidden/>
              </w:rPr>
            </w:r>
            <w:r w:rsidR="00FF7639">
              <w:rPr>
                <w:noProof/>
                <w:webHidden/>
              </w:rPr>
              <w:fldChar w:fldCharType="separate"/>
            </w:r>
            <w:r w:rsidR="00FF7639">
              <w:rPr>
                <w:noProof/>
                <w:webHidden/>
              </w:rPr>
              <w:t>6</w:t>
            </w:r>
            <w:r w:rsidR="00FF7639">
              <w:rPr>
                <w:noProof/>
                <w:webHidden/>
              </w:rPr>
              <w:fldChar w:fldCharType="end"/>
            </w:r>
          </w:hyperlink>
        </w:p>
        <w:p w14:paraId="1827009D" w14:textId="0F20E0BE" w:rsidR="00FF7639" w:rsidRDefault="00000000">
          <w:pPr>
            <w:pStyle w:val="Verzeichnis2"/>
            <w:rPr>
              <w:rFonts w:asciiTheme="minorHAnsi" w:eastAsiaTheme="minorEastAsia" w:hAnsiTheme="minorHAnsi"/>
              <w:noProof/>
              <w:sz w:val="22"/>
              <w:lang w:eastAsia="de-AT"/>
            </w:rPr>
          </w:pPr>
          <w:hyperlink w:anchor="_Toc129721756" w:history="1">
            <w:r w:rsidR="00FF7639" w:rsidRPr="00B13D76">
              <w:rPr>
                <w:rStyle w:val="Hyperlink"/>
                <w:noProof/>
              </w:rPr>
              <w:t>2.3</w:t>
            </w:r>
            <w:r w:rsidR="00FF7639">
              <w:rPr>
                <w:rFonts w:asciiTheme="minorHAnsi" w:eastAsiaTheme="minorEastAsia" w:hAnsiTheme="minorHAnsi"/>
                <w:noProof/>
                <w:sz w:val="22"/>
                <w:lang w:eastAsia="de-AT"/>
              </w:rPr>
              <w:tab/>
            </w:r>
            <w:r w:rsidR="00FF7639" w:rsidRPr="00B13D76">
              <w:rPr>
                <w:rStyle w:val="Hyperlink"/>
                <w:noProof/>
              </w:rPr>
              <w:t>Unterkapitel</w:t>
            </w:r>
            <w:r w:rsidR="00FF7639">
              <w:rPr>
                <w:noProof/>
                <w:webHidden/>
              </w:rPr>
              <w:tab/>
            </w:r>
            <w:r w:rsidR="00FF7639">
              <w:rPr>
                <w:noProof/>
                <w:webHidden/>
              </w:rPr>
              <w:fldChar w:fldCharType="begin"/>
            </w:r>
            <w:r w:rsidR="00FF7639">
              <w:rPr>
                <w:noProof/>
                <w:webHidden/>
              </w:rPr>
              <w:instrText xml:space="preserve"> PAGEREF _Toc129721756 \h </w:instrText>
            </w:r>
            <w:r w:rsidR="00FF7639">
              <w:rPr>
                <w:noProof/>
                <w:webHidden/>
              </w:rPr>
            </w:r>
            <w:r w:rsidR="00FF7639">
              <w:rPr>
                <w:noProof/>
                <w:webHidden/>
              </w:rPr>
              <w:fldChar w:fldCharType="separate"/>
            </w:r>
            <w:r w:rsidR="00FF7639">
              <w:rPr>
                <w:noProof/>
                <w:webHidden/>
              </w:rPr>
              <w:t>6</w:t>
            </w:r>
            <w:r w:rsidR="00FF7639">
              <w:rPr>
                <w:noProof/>
                <w:webHidden/>
              </w:rPr>
              <w:fldChar w:fldCharType="end"/>
            </w:r>
          </w:hyperlink>
        </w:p>
        <w:p w14:paraId="2B4F4A8C" w14:textId="76F8F83D" w:rsidR="00FF7639" w:rsidRDefault="00000000">
          <w:pPr>
            <w:pStyle w:val="Verzeichnis2"/>
            <w:rPr>
              <w:rFonts w:asciiTheme="minorHAnsi" w:eastAsiaTheme="minorEastAsia" w:hAnsiTheme="minorHAnsi"/>
              <w:noProof/>
              <w:sz w:val="22"/>
              <w:lang w:eastAsia="de-AT"/>
            </w:rPr>
          </w:pPr>
          <w:hyperlink w:anchor="_Toc129721757" w:history="1">
            <w:r w:rsidR="00FF7639" w:rsidRPr="00B13D76">
              <w:rPr>
                <w:rStyle w:val="Hyperlink"/>
                <w:noProof/>
              </w:rPr>
              <w:t>2.4</w:t>
            </w:r>
            <w:r w:rsidR="00FF7639">
              <w:rPr>
                <w:rFonts w:asciiTheme="minorHAnsi" w:eastAsiaTheme="minorEastAsia" w:hAnsiTheme="minorHAnsi"/>
                <w:noProof/>
                <w:sz w:val="22"/>
                <w:lang w:eastAsia="de-AT"/>
              </w:rPr>
              <w:tab/>
            </w:r>
            <w:r w:rsidR="00FF7639" w:rsidRPr="00B13D76">
              <w:rPr>
                <w:rStyle w:val="Hyperlink"/>
                <w:noProof/>
              </w:rPr>
              <w:t>Unterkapitel</w:t>
            </w:r>
            <w:r w:rsidR="00FF7639">
              <w:rPr>
                <w:noProof/>
                <w:webHidden/>
              </w:rPr>
              <w:tab/>
            </w:r>
            <w:r w:rsidR="00FF7639">
              <w:rPr>
                <w:noProof/>
                <w:webHidden/>
              </w:rPr>
              <w:fldChar w:fldCharType="begin"/>
            </w:r>
            <w:r w:rsidR="00FF7639">
              <w:rPr>
                <w:noProof/>
                <w:webHidden/>
              </w:rPr>
              <w:instrText xml:space="preserve"> PAGEREF _Toc129721757 \h </w:instrText>
            </w:r>
            <w:r w:rsidR="00FF7639">
              <w:rPr>
                <w:noProof/>
                <w:webHidden/>
              </w:rPr>
            </w:r>
            <w:r w:rsidR="00FF7639">
              <w:rPr>
                <w:noProof/>
                <w:webHidden/>
              </w:rPr>
              <w:fldChar w:fldCharType="separate"/>
            </w:r>
            <w:r w:rsidR="00FF7639">
              <w:rPr>
                <w:noProof/>
                <w:webHidden/>
              </w:rPr>
              <w:t>6</w:t>
            </w:r>
            <w:r w:rsidR="00FF7639">
              <w:rPr>
                <w:noProof/>
                <w:webHidden/>
              </w:rPr>
              <w:fldChar w:fldCharType="end"/>
            </w:r>
          </w:hyperlink>
        </w:p>
        <w:p w14:paraId="1BEBA997" w14:textId="7AEDC3A7" w:rsidR="00FF7639" w:rsidRDefault="00000000">
          <w:pPr>
            <w:pStyle w:val="Verzeichnis1"/>
            <w:rPr>
              <w:rFonts w:asciiTheme="minorHAnsi" w:eastAsiaTheme="minorEastAsia" w:hAnsiTheme="minorHAnsi"/>
              <w:sz w:val="22"/>
              <w:lang w:eastAsia="de-AT"/>
            </w:rPr>
          </w:pPr>
          <w:hyperlink w:anchor="_Toc129721758" w:history="1">
            <w:r w:rsidR="00FF7639" w:rsidRPr="00B13D76">
              <w:rPr>
                <w:rStyle w:val="Hyperlink"/>
              </w:rPr>
              <w:t>3</w:t>
            </w:r>
            <w:r w:rsidR="00FF7639">
              <w:rPr>
                <w:rFonts w:asciiTheme="minorHAnsi" w:eastAsiaTheme="minorEastAsia" w:hAnsiTheme="minorHAnsi"/>
                <w:sz w:val="22"/>
                <w:lang w:eastAsia="de-AT"/>
              </w:rPr>
              <w:tab/>
            </w:r>
            <w:r w:rsidR="00FF7639" w:rsidRPr="00B13D76">
              <w:rPr>
                <w:rStyle w:val="Hyperlink"/>
              </w:rPr>
              <w:t>Kapitel Hauptteil (z.B. Empirische Forschung)</w:t>
            </w:r>
            <w:r w:rsidR="00FF7639">
              <w:rPr>
                <w:webHidden/>
              </w:rPr>
              <w:tab/>
            </w:r>
            <w:r w:rsidR="00FF7639">
              <w:rPr>
                <w:webHidden/>
              </w:rPr>
              <w:fldChar w:fldCharType="begin"/>
            </w:r>
            <w:r w:rsidR="00FF7639">
              <w:rPr>
                <w:webHidden/>
              </w:rPr>
              <w:instrText xml:space="preserve"> PAGEREF _Toc129721758 \h </w:instrText>
            </w:r>
            <w:r w:rsidR="00FF7639">
              <w:rPr>
                <w:webHidden/>
              </w:rPr>
            </w:r>
            <w:r w:rsidR="00FF7639">
              <w:rPr>
                <w:webHidden/>
              </w:rPr>
              <w:fldChar w:fldCharType="separate"/>
            </w:r>
            <w:r w:rsidR="00FF7639">
              <w:rPr>
                <w:webHidden/>
              </w:rPr>
              <w:t>6</w:t>
            </w:r>
            <w:r w:rsidR="00FF7639">
              <w:rPr>
                <w:webHidden/>
              </w:rPr>
              <w:fldChar w:fldCharType="end"/>
            </w:r>
          </w:hyperlink>
        </w:p>
        <w:p w14:paraId="3AD5B955" w14:textId="76388E62" w:rsidR="00FF7639" w:rsidRDefault="00000000">
          <w:pPr>
            <w:pStyle w:val="Verzeichnis2"/>
            <w:rPr>
              <w:rFonts w:asciiTheme="minorHAnsi" w:eastAsiaTheme="minorEastAsia" w:hAnsiTheme="minorHAnsi"/>
              <w:noProof/>
              <w:sz w:val="22"/>
              <w:lang w:eastAsia="de-AT"/>
            </w:rPr>
          </w:pPr>
          <w:hyperlink w:anchor="_Toc129721759" w:history="1">
            <w:r w:rsidR="00FF7639" w:rsidRPr="00B13D76">
              <w:rPr>
                <w:rStyle w:val="Hyperlink"/>
                <w:noProof/>
              </w:rPr>
              <w:t>3.1</w:t>
            </w:r>
            <w:r w:rsidR="00FF7639">
              <w:rPr>
                <w:rFonts w:asciiTheme="minorHAnsi" w:eastAsiaTheme="minorEastAsia" w:hAnsiTheme="minorHAnsi"/>
                <w:noProof/>
                <w:sz w:val="22"/>
                <w:lang w:eastAsia="de-AT"/>
              </w:rPr>
              <w:tab/>
            </w:r>
            <w:r w:rsidR="00FF7639" w:rsidRPr="00B13D76">
              <w:rPr>
                <w:rStyle w:val="Hyperlink"/>
                <w:noProof/>
              </w:rPr>
              <w:t>Unterkapitel</w:t>
            </w:r>
            <w:r w:rsidR="00FF7639">
              <w:rPr>
                <w:noProof/>
                <w:webHidden/>
              </w:rPr>
              <w:tab/>
            </w:r>
            <w:r w:rsidR="00FF7639">
              <w:rPr>
                <w:noProof/>
                <w:webHidden/>
              </w:rPr>
              <w:fldChar w:fldCharType="begin"/>
            </w:r>
            <w:r w:rsidR="00FF7639">
              <w:rPr>
                <w:noProof/>
                <w:webHidden/>
              </w:rPr>
              <w:instrText xml:space="preserve"> PAGEREF _Toc129721759 \h </w:instrText>
            </w:r>
            <w:r w:rsidR="00FF7639">
              <w:rPr>
                <w:noProof/>
                <w:webHidden/>
              </w:rPr>
            </w:r>
            <w:r w:rsidR="00FF7639">
              <w:rPr>
                <w:noProof/>
                <w:webHidden/>
              </w:rPr>
              <w:fldChar w:fldCharType="separate"/>
            </w:r>
            <w:r w:rsidR="00FF7639">
              <w:rPr>
                <w:noProof/>
                <w:webHidden/>
              </w:rPr>
              <w:t>6</w:t>
            </w:r>
            <w:r w:rsidR="00FF7639">
              <w:rPr>
                <w:noProof/>
                <w:webHidden/>
              </w:rPr>
              <w:fldChar w:fldCharType="end"/>
            </w:r>
          </w:hyperlink>
        </w:p>
        <w:p w14:paraId="3433C38D" w14:textId="5E3F4155" w:rsidR="00FF7639" w:rsidRDefault="00000000">
          <w:pPr>
            <w:pStyle w:val="Verzeichnis2"/>
            <w:rPr>
              <w:rFonts w:asciiTheme="minorHAnsi" w:eastAsiaTheme="minorEastAsia" w:hAnsiTheme="minorHAnsi"/>
              <w:noProof/>
              <w:sz w:val="22"/>
              <w:lang w:eastAsia="de-AT"/>
            </w:rPr>
          </w:pPr>
          <w:hyperlink w:anchor="_Toc129721760" w:history="1">
            <w:r w:rsidR="00FF7639" w:rsidRPr="00B13D76">
              <w:rPr>
                <w:rStyle w:val="Hyperlink"/>
                <w:noProof/>
              </w:rPr>
              <w:t>3.2</w:t>
            </w:r>
            <w:r w:rsidR="00FF7639">
              <w:rPr>
                <w:rFonts w:asciiTheme="minorHAnsi" w:eastAsiaTheme="minorEastAsia" w:hAnsiTheme="minorHAnsi"/>
                <w:noProof/>
                <w:sz w:val="22"/>
                <w:lang w:eastAsia="de-AT"/>
              </w:rPr>
              <w:tab/>
            </w:r>
            <w:r w:rsidR="00FF7639" w:rsidRPr="00B13D76">
              <w:rPr>
                <w:rStyle w:val="Hyperlink"/>
                <w:noProof/>
              </w:rPr>
              <w:t>Unterkapitel</w:t>
            </w:r>
            <w:r w:rsidR="00FF7639">
              <w:rPr>
                <w:noProof/>
                <w:webHidden/>
              </w:rPr>
              <w:tab/>
            </w:r>
            <w:r w:rsidR="00FF7639">
              <w:rPr>
                <w:noProof/>
                <w:webHidden/>
              </w:rPr>
              <w:fldChar w:fldCharType="begin"/>
            </w:r>
            <w:r w:rsidR="00FF7639">
              <w:rPr>
                <w:noProof/>
                <w:webHidden/>
              </w:rPr>
              <w:instrText xml:space="preserve"> PAGEREF _Toc129721760 \h </w:instrText>
            </w:r>
            <w:r w:rsidR="00FF7639">
              <w:rPr>
                <w:noProof/>
                <w:webHidden/>
              </w:rPr>
            </w:r>
            <w:r w:rsidR="00FF7639">
              <w:rPr>
                <w:noProof/>
                <w:webHidden/>
              </w:rPr>
              <w:fldChar w:fldCharType="separate"/>
            </w:r>
            <w:r w:rsidR="00FF7639">
              <w:rPr>
                <w:noProof/>
                <w:webHidden/>
              </w:rPr>
              <w:t>6</w:t>
            </w:r>
            <w:r w:rsidR="00FF7639">
              <w:rPr>
                <w:noProof/>
                <w:webHidden/>
              </w:rPr>
              <w:fldChar w:fldCharType="end"/>
            </w:r>
          </w:hyperlink>
        </w:p>
        <w:p w14:paraId="40E1D19D" w14:textId="1079A20E" w:rsidR="00FF7639" w:rsidRDefault="00000000">
          <w:pPr>
            <w:pStyle w:val="Verzeichnis2"/>
            <w:rPr>
              <w:rFonts w:asciiTheme="minorHAnsi" w:eastAsiaTheme="minorEastAsia" w:hAnsiTheme="minorHAnsi"/>
              <w:noProof/>
              <w:sz w:val="22"/>
              <w:lang w:eastAsia="de-AT"/>
            </w:rPr>
          </w:pPr>
          <w:hyperlink w:anchor="_Toc129721761" w:history="1">
            <w:r w:rsidR="00FF7639" w:rsidRPr="00B13D76">
              <w:rPr>
                <w:rStyle w:val="Hyperlink"/>
                <w:noProof/>
              </w:rPr>
              <w:t>3.3</w:t>
            </w:r>
            <w:r w:rsidR="00FF7639">
              <w:rPr>
                <w:rFonts w:asciiTheme="minorHAnsi" w:eastAsiaTheme="minorEastAsia" w:hAnsiTheme="minorHAnsi"/>
                <w:noProof/>
                <w:sz w:val="22"/>
                <w:lang w:eastAsia="de-AT"/>
              </w:rPr>
              <w:tab/>
            </w:r>
            <w:r w:rsidR="00FF7639" w:rsidRPr="00B13D76">
              <w:rPr>
                <w:rStyle w:val="Hyperlink"/>
                <w:noProof/>
              </w:rPr>
              <w:t>Unterkapitel</w:t>
            </w:r>
            <w:r w:rsidR="00FF7639">
              <w:rPr>
                <w:noProof/>
                <w:webHidden/>
              </w:rPr>
              <w:tab/>
            </w:r>
            <w:r w:rsidR="00FF7639">
              <w:rPr>
                <w:noProof/>
                <w:webHidden/>
              </w:rPr>
              <w:fldChar w:fldCharType="begin"/>
            </w:r>
            <w:r w:rsidR="00FF7639">
              <w:rPr>
                <w:noProof/>
                <w:webHidden/>
              </w:rPr>
              <w:instrText xml:space="preserve"> PAGEREF _Toc129721761 \h </w:instrText>
            </w:r>
            <w:r w:rsidR="00FF7639">
              <w:rPr>
                <w:noProof/>
                <w:webHidden/>
              </w:rPr>
            </w:r>
            <w:r w:rsidR="00FF7639">
              <w:rPr>
                <w:noProof/>
                <w:webHidden/>
              </w:rPr>
              <w:fldChar w:fldCharType="separate"/>
            </w:r>
            <w:r w:rsidR="00FF7639">
              <w:rPr>
                <w:noProof/>
                <w:webHidden/>
              </w:rPr>
              <w:t>7</w:t>
            </w:r>
            <w:r w:rsidR="00FF7639">
              <w:rPr>
                <w:noProof/>
                <w:webHidden/>
              </w:rPr>
              <w:fldChar w:fldCharType="end"/>
            </w:r>
          </w:hyperlink>
        </w:p>
        <w:p w14:paraId="32334243" w14:textId="45DABB30" w:rsidR="00FF7639" w:rsidRDefault="00000000">
          <w:pPr>
            <w:pStyle w:val="Verzeichnis1"/>
            <w:rPr>
              <w:rFonts w:asciiTheme="minorHAnsi" w:eastAsiaTheme="minorEastAsia" w:hAnsiTheme="minorHAnsi"/>
              <w:sz w:val="22"/>
              <w:lang w:eastAsia="de-AT"/>
            </w:rPr>
          </w:pPr>
          <w:hyperlink w:anchor="_Toc129721762" w:history="1">
            <w:r w:rsidR="00FF7639" w:rsidRPr="00B13D76">
              <w:rPr>
                <w:rStyle w:val="Hyperlink"/>
              </w:rPr>
              <w:t>4</w:t>
            </w:r>
            <w:r w:rsidR="00FF7639">
              <w:rPr>
                <w:rFonts w:asciiTheme="minorHAnsi" w:eastAsiaTheme="minorEastAsia" w:hAnsiTheme="minorHAnsi"/>
                <w:sz w:val="22"/>
                <w:lang w:eastAsia="de-AT"/>
              </w:rPr>
              <w:tab/>
            </w:r>
            <w:r w:rsidR="00FF7639" w:rsidRPr="00B13D76">
              <w:rPr>
                <w:rStyle w:val="Hyperlink"/>
              </w:rPr>
              <w:t>Fazit</w:t>
            </w:r>
            <w:r w:rsidR="00FF7639">
              <w:rPr>
                <w:webHidden/>
              </w:rPr>
              <w:tab/>
            </w:r>
            <w:r w:rsidR="00FF7639">
              <w:rPr>
                <w:webHidden/>
              </w:rPr>
              <w:fldChar w:fldCharType="begin"/>
            </w:r>
            <w:r w:rsidR="00FF7639">
              <w:rPr>
                <w:webHidden/>
              </w:rPr>
              <w:instrText xml:space="preserve"> PAGEREF _Toc129721762 \h </w:instrText>
            </w:r>
            <w:r w:rsidR="00FF7639">
              <w:rPr>
                <w:webHidden/>
              </w:rPr>
            </w:r>
            <w:r w:rsidR="00FF7639">
              <w:rPr>
                <w:webHidden/>
              </w:rPr>
              <w:fldChar w:fldCharType="separate"/>
            </w:r>
            <w:r w:rsidR="00FF7639">
              <w:rPr>
                <w:webHidden/>
              </w:rPr>
              <w:t>8</w:t>
            </w:r>
            <w:r w:rsidR="00FF7639">
              <w:rPr>
                <w:webHidden/>
              </w:rPr>
              <w:fldChar w:fldCharType="end"/>
            </w:r>
          </w:hyperlink>
        </w:p>
        <w:p w14:paraId="7381D017" w14:textId="1B9ED0E9" w:rsidR="00FF7639" w:rsidRDefault="00000000">
          <w:pPr>
            <w:pStyle w:val="Verzeichnis1"/>
            <w:rPr>
              <w:rFonts w:asciiTheme="minorHAnsi" w:eastAsiaTheme="minorEastAsia" w:hAnsiTheme="minorHAnsi"/>
              <w:sz w:val="22"/>
              <w:lang w:eastAsia="de-AT"/>
            </w:rPr>
          </w:pPr>
          <w:hyperlink w:anchor="_Toc129721763" w:history="1">
            <w:r w:rsidR="00FF7639" w:rsidRPr="00B13D76">
              <w:rPr>
                <w:rStyle w:val="Hyperlink"/>
              </w:rPr>
              <w:t>Literaturverzeichnis</w:t>
            </w:r>
            <w:r w:rsidR="00FF7639">
              <w:rPr>
                <w:webHidden/>
              </w:rPr>
              <w:tab/>
            </w:r>
            <w:r w:rsidR="00FF7639">
              <w:rPr>
                <w:webHidden/>
              </w:rPr>
              <w:fldChar w:fldCharType="begin"/>
            </w:r>
            <w:r w:rsidR="00FF7639">
              <w:rPr>
                <w:webHidden/>
              </w:rPr>
              <w:instrText xml:space="preserve"> PAGEREF _Toc129721763 \h </w:instrText>
            </w:r>
            <w:r w:rsidR="00FF7639">
              <w:rPr>
                <w:webHidden/>
              </w:rPr>
            </w:r>
            <w:r w:rsidR="00FF7639">
              <w:rPr>
                <w:webHidden/>
              </w:rPr>
              <w:fldChar w:fldCharType="separate"/>
            </w:r>
            <w:r w:rsidR="00FF7639">
              <w:rPr>
                <w:webHidden/>
              </w:rPr>
              <w:t>9</w:t>
            </w:r>
            <w:r w:rsidR="00FF7639">
              <w:rPr>
                <w:webHidden/>
              </w:rPr>
              <w:fldChar w:fldCharType="end"/>
            </w:r>
          </w:hyperlink>
        </w:p>
        <w:p w14:paraId="5618F4B2" w14:textId="56EB2504" w:rsidR="00FF7639" w:rsidRDefault="00000000">
          <w:pPr>
            <w:pStyle w:val="Verzeichnis1"/>
            <w:rPr>
              <w:rFonts w:asciiTheme="minorHAnsi" w:eastAsiaTheme="minorEastAsia" w:hAnsiTheme="minorHAnsi"/>
              <w:sz w:val="22"/>
              <w:lang w:eastAsia="de-AT"/>
            </w:rPr>
          </w:pPr>
          <w:hyperlink w:anchor="_Toc129721764" w:history="1">
            <w:r w:rsidR="00FF7639" w:rsidRPr="00B13D76">
              <w:rPr>
                <w:rStyle w:val="Hyperlink"/>
              </w:rPr>
              <w:t>Abbildungsverzeichnis</w:t>
            </w:r>
            <w:r w:rsidR="00FF7639">
              <w:rPr>
                <w:webHidden/>
              </w:rPr>
              <w:tab/>
            </w:r>
            <w:r w:rsidR="00FF7639">
              <w:rPr>
                <w:webHidden/>
              </w:rPr>
              <w:fldChar w:fldCharType="begin"/>
            </w:r>
            <w:r w:rsidR="00FF7639">
              <w:rPr>
                <w:webHidden/>
              </w:rPr>
              <w:instrText xml:space="preserve"> PAGEREF _Toc129721764 \h </w:instrText>
            </w:r>
            <w:r w:rsidR="00FF7639">
              <w:rPr>
                <w:webHidden/>
              </w:rPr>
            </w:r>
            <w:r w:rsidR="00FF7639">
              <w:rPr>
                <w:webHidden/>
              </w:rPr>
              <w:fldChar w:fldCharType="separate"/>
            </w:r>
            <w:r w:rsidR="00FF7639">
              <w:rPr>
                <w:webHidden/>
              </w:rPr>
              <w:t>10</w:t>
            </w:r>
            <w:r w:rsidR="00FF7639">
              <w:rPr>
                <w:webHidden/>
              </w:rPr>
              <w:fldChar w:fldCharType="end"/>
            </w:r>
          </w:hyperlink>
        </w:p>
        <w:p w14:paraId="167031B3" w14:textId="73AABFB2" w:rsidR="00FF7639" w:rsidRDefault="00000000">
          <w:pPr>
            <w:pStyle w:val="Verzeichnis1"/>
            <w:rPr>
              <w:rFonts w:asciiTheme="minorHAnsi" w:eastAsiaTheme="minorEastAsia" w:hAnsiTheme="minorHAnsi"/>
              <w:sz w:val="22"/>
              <w:lang w:eastAsia="de-AT"/>
            </w:rPr>
          </w:pPr>
          <w:hyperlink w:anchor="_Toc129721765" w:history="1">
            <w:r w:rsidR="00FF7639" w:rsidRPr="00B13D76">
              <w:rPr>
                <w:rStyle w:val="Hyperlink"/>
              </w:rPr>
              <w:t>Anhang</w:t>
            </w:r>
            <w:r w:rsidR="00FF7639">
              <w:rPr>
                <w:webHidden/>
              </w:rPr>
              <w:tab/>
            </w:r>
            <w:r w:rsidR="00FF7639">
              <w:rPr>
                <w:webHidden/>
              </w:rPr>
              <w:fldChar w:fldCharType="begin"/>
            </w:r>
            <w:r w:rsidR="00FF7639">
              <w:rPr>
                <w:webHidden/>
              </w:rPr>
              <w:instrText xml:space="preserve"> PAGEREF _Toc129721765 \h </w:instrText>
            </w:r>
            <w:r w:rsidR="00FF7639">
              <w:rPr>
                <w:webHidden/>
              </w:rPr>
            </w:r>
            <w:r w:rsidR="00FF7639">
              <w:rPr>
                <w:webHidden/>
              </w:rPr>
              <w:fldChar w:fldCharType="separate"/>
            </w:r>
            <w:r w:rsidR="00FF7639">
              <w:rPr>
                <w:webHidden/>
              </w:rPr>
              <w:t>11</w:t>
            </w:r>
            <w:r w:rsidR="00FF7639">
              <w:rPr>
                <w:webHidden/>
              </w:rPr>
              <w:fldChar w:fldCharType="end"/>
            </w:r>
          </w:hyperlink>
        </w:p>
        <w:p w14:paraId="692F5C1E" w14:textId="60AAB3E4" w:rsidR="00FF7639" w:rsidRDefault="00000000">
          <w:pPr>
            <w:pStyle w:val="Verzeichnis1"/>
            <w:rPr>
              <w:rFonts w:asciiTheme="minorHAnsi" w:eastAsiaTheme="minorEastAsia" w:hAnsiTheme="minorHAnsi"/>
              <w:sz w:val="22"/>
              <w:lang w:eastAsia="de-AT"/>
            </w:rPr>
          </w:pPr>
          <w:hyperlink w:anchor="_Toc129721766" w:history="1">
            <w:r w:rsidR="00FF7639" w:rsidRPr="00B13D76">
              <w:rPr>
                <w:rStyle w:val="Hyperlink"/>
              </w:rPr>
              <w:t>Selbstständigkeitserklärung</w:t>
            </w:r>
            <w:r w:rsidR="00FF7639">
              <w:rPr>
                <w:webHidden/>
              </w:rPr>
              <w:tab/>
            </w:r>
            <w:r w:rsidR="00FF7639">
              <w:rPr>
                <w:webHidden/>
              </w:rPr>
              <w:fldChar w:fldCharType="begin"/>
            </w:r>
            <w:r w:rsidR="00FF7639">
              <w:rPr>
                <w:webHidden/>
              </w:rPr>
              <w:instrText xml:space="preserve"> PAGEREF _Toc129721766 \h </w:instrText>
            </w:r>
            <w:r w:rsidR="00FF7639">
              <w:rPr>
                <w:webHidden/>
              </w:rPr>
            </w:r>
            <w:r w:rsidR="00FF7639">
              <w:rPr>
                <w:webHidden/>
              </w:rPr>
              <w:fldChar w:fldCharType="separate"/>
            </w:r>
            <w:r w:rsidR="00FF7639">
              <w:rPr>
                <w:webHidden/>
              </w:rPr>
              <w:t>12</w:t>
            </w:r>
            <w:r w:rsidR="00FF7639">
              <w:rPr>
                <w:webHidden/>
              </w:rPr>
              <w:fldChar w:fldCharType="end"/>
            </w:r>
          </w:hyperlink>
        </w:p>
        <w:p w14:paraId="3FEE74AC" w14:textId="58EDDEA9" w:rsidR="0073137F" w:rsidRDefault="0073137F">
          <w:r>
            <w:rPr>
              <w:b/>
              <w:bCs/>
              <w:lang w:val="de-DE"/>
            </w:rPr>
            <w:fldChar w:fldCharType="end"/>
          </w:r>
        </w:p>
      </w:sdtContent>
    </w:sdt>
    <w:p w14:paraId="39FECF30" w14:textId="77777777" w:rsidR="0073137F" w:rsidRDefault="0073137F"/>
    <w:p w14:paraId="7F5F4312" w14:textId="77777777" w:rsidR="0073137F" w:rsidRDefault="0073137F"/>
    <w:p w14:paraId="049CF331" w14:textId="77777777" w:rsidR="00D46AF9" w:rsidRDefault="00D46AF9">
      <w:r>
        <w:br w:type="page"/>
      </w:r>
    </w:p>
    <w:p w14:paraId="142A56C6" w14:textId="77777777" w:rsidR="00D46AF9" w:rsidRDefault="00B22659" w:rsidP="0065336D">
      <w:pPr>
        <w:pStyle w:val="berschrift1"/>
      </w:pPr>
      <w:bookmarkStart w:id="3" w:name="_Toc129721752"/>
      <w:r>
        <w:lastRenderedPageBreak/>
        <w:t>Einleitung</w:t>
      </w:r>
      <w:bookmarkEnd w:id="3"/>
    </w:p>
    <w:p w14:paraId="6E73BA64" w14:textId="77777777" w:rsidR="00450EEA" w:rsidRDefault="00450EEA" w:rsidP="00450EEA">
      <w:pPr>
        <w:pStyle w:val="Listenabsatz"/>
        <w:numPr>
          <w:ilvl w:val="0"/>
          <w:numId w:val="8"/>
        </w:numPr>
        <w:spacing w:after="160" w:line="259" w:lineRule="auto"/>
        <w:jc w:val="left"/>
      </w:pPr>
      <w:r>
        <w:t>Zugang zum Thema</w:t>
      </w:r>
    </w:p>
    <w:p w14:paraId="5AE9356E" w14:textId="77777777" w:rsidR="00450EEA" w:rsidRDefault="00450EEA" w:rsidP="00450EEA">
      <w:pPr>
        <w:pStyle w:val="Listenabsatz"/>
        <w:numPr>
          <w:ilvl w:val="0"/>
          <w:numId w:val="8"/>
        </w:numPr>
        <w:spacing w:after="160" w:line="259" w:lineRule="auto"/>
        <w:jc w:val="left"/>
      </w:pPr>
      <w:r>
        <w:t>Bedeutung des Themas</w:t>
      </w:r>
    </w:p>
    <w:p w14:paraId="08C650D6" w14:textId="77777777" w:rsidR="00450EEA" w:rsidRDefault="00450EEA" w:rsidP="00450EEA">
      <w:pPr>
        <w:pStyle w:val="Listenabsatz"/>
        <w:numPr>
          <w:ilvl w:val="0"/>
          <w:numId w:val="8"/>
        </w:numPr>
        <w:spacing w:after="160" w:line="259" w:lineRule="auto"/>
        <w:jc w:val="left"/>
      </w:pPr>
      <w:r>
        <w:t>Fragestellung</w:t>
      </w:r>
    </w:p>
    <w:p w14:paraId="0DD1BB99" w14:textId="77777777" w:rsidR="00450EEA" w:rsidRDefault="00450EEA" w:rsidP="00450EEA">
      <w:pPr>
        <w:pStyle w:val="Listenabsatz"/>
        <w:numPr>
          <w:ilvl w:val="0"/>
          <w:numId w:val="8"/>
        </w:numPr>
        <w:spacing w:after="160" w:line="259" w:lineRule="auto"/>
        <w:jc w:val="left"/>
      </w:pPr>
      <w:r>
        <w:t>methodische Vorgangsweise</w:t>
      </w:r>
    </w:p>
    <w:p w14:paraId="400E85CD" w14:textId="558635D1" w:rsidR="00B22659" w:rsidRDefault="00450EEA" w:rsidP="00450EEA">
      <w:pPr>
        <w:pStyle w:val="Listenabsatz"/>
        <w:numPr>
          <w:ilvl w:val="0"/>
          <w:numId w:val="8"/>
        </w:numPr>
        <w:spacing w:after="160" w:line="259" w:lineRule="auto"/>
        <w:jc w:val="left"/>
      </w:pPr>
      <w:r>
        <w:t>Aufbau der Arbeit</w:t>
      </w:r>
      <w:r w:rsidR="00B22659">
        <w:br w:type="page"/>
      </w:r>
    </w:p>
    <w:p w14:paraId="082FF320" w14:textId="18CB77EF" w:rsidR="00B22659" w:rsidRDefault="00BB6A58" w:rsidP="00B22659">
      <w:pPr>
        <w:pStyle w:val="berschrift1"/>
      </w:pPr>
      <w:bookmarkStart w:id="4" w:name="_Toc129721753"/>
      <w:r>
        <w:lastRenderedPageBreak/>
        <w:t>Kapitel Hauptteil (</w:t>
      </w:r>
      <w:r w:rsidR="002264CA">
        <w:t>Literatur)</w:t>
      </w:r>
      <w:bookmarkEnd w:id="4"/>
    </w:p>
    <w:p w14:paraId="50C4B99B" w14:textId="64E41087" w:rsidR="00450EEA" w:rsidRDefault="00450EEA" w:rsidP="00450EEA">
      <w:r>
        <w:t>Es ist möglich</w:t>
      </w:r>
      <w:r w:rsidR="00364509">
        <w:t xml:space="preserve"> aber nicht zwingend notwendig</w:t>
      </w:r>
      <w:r>
        <w:t>, zwischen Hauptkapitel und Untertitel einen (einleitenden) Text zu schreiben. Vorgangsweise mit der Betreuungsperson abklären.</w:t>
      </w:r>
    </w:p>
    <w:p w14:paraId="7CF66B43" w14:textId="6C1002CB" w:rsidR="00F1600E" w:rsidRDefault="00F1600E" w:rsidP="00450EEA">
      <w:r>
        <w:t>Hinweise zu direkten und indirekten Zitaten findest du hier:</w:t>
      </w:r>
    </w:p>
    <w:p w14:paraId="3D620347" w14:textId="59F98482" w:rsidR="00F1600E" w:rsidRDefault="00000000" w:rsidP="00450EEA">
      <w:hyperlink r:id="rId15" w:history="1">
        <w:r w:rsidR="00F1600E" w:rsidRPr="00E21184">
          <w:rPr>
            <w:rStyle w:val="Hyperlink"/>
          </w:rPr>
          <w:t>https://www.ahs-vwa.at/schueler/schreiben/zitieren</w:t>
        </w:r>
      </w:hyperlink>
    </w:p>
    <w:p w14:paraId="545D511F" w14:textId="5E2468B8" w:rsidR="00992071" w:rsidRDefault="00992071" w:rsidP="00450EEA">
      <w:r>
        <w:t>Hinweise zur Literaturrecherche findest du hier:</w:t>
      </w:r>
    </w:p>
    <w:p w14:paraId="35D255CD" w14:textId="16EBD2C2" w:rsidR="00992071" w:rsidRDefault="00000000" w:rsidP="00450EEA">
      <w:hyperlink r:id="rId16" w:history="1">
        <w:r w:rsidR="00992071" w:rsidRPr="00E21184">
          <w:rPr>
            <w:rStyle w:val="Hyperlink"/>
          </w:rPr>
          <w:t>https://www.ahs-vwa.at/schueler/schreiben/literaturrecherche</w:t>
        </w:r>
      </w:hyperlink>
    </w:p>
    <w:p w14:paraId="4E28C3BD" w14:textId="77777777" w:rsidR="00992071" w:rsidRDefault="00992071" w:rsidP="00450EEA"/>
    <w:p w14:paraId="1035D772" w14:textId="77777777" w:rsidR="00F1600E" w:rsidRPr="00450EEA" w:rsidRDefault="00F1600E" w:rsidP="00450EEA"/>
    <w:p w14:paraId="328ECA73" w14:textId="77777777" w:rsidR="00D46AF9" w:rsidRDefault="00B22659" w:rsidP="00B22659">
      <w:pPr>
        <w:pStyle w:val="berschrift2"/>
      </w:pPr>
      <w:bookmarkStart w:id="5" w:name="_Toc129721754"/>
      <w:r>
        <w:t>Unterkapitel</w:t>
      </w:r>
      <w:bookmarkEnd w:id="5"/>
      <w:r>
        <w:t xml:space="preserve"> </w:t>
      </w:r>
    </w:p>
    <w:p w14:paraId="2AF95D9E" w14:textId="77777777" w:rsidR="00B22659" w:rsidRDefault="00B22659"/>
    <w:p w14:paraId="3B8946F2" w14:textId="77777777" w:rsidR="00B22659" w:rsidRDefault="00B22659" w:rsidP="0082381A"/>
    <w:p w14:paraId="1C7395DF" w14:textId="77777777" w:rsidR="00B22659" w:rsidRDefault="00B22659"/>
    <w:p w14:paraId="19494B54" w14:textId="18FDC503" w:rsidR="00B22659" w:rsidRDefault="00B22659" w:rsidP="00B22659">
      <w:pPr>
        <w:pStyle w:val="berschrift2"/>
      </w:pPr>
      <w:bookmarkStart w:id="6" w:name="_Toc129721755"/>
      <w:r>
        <w:t>Unterkapitel</w:t>
      </w:r>
      <w:bookmarkEnd w:id="6"/>
      <w:r>
        <w:t xml:space="preserve"> </w:t>
      </w:r>
    </w:p>
    <w:p w14:paraId="5A7BCD71" w14:textId="5D37882E" w:rsidR="00BB6A58" w:rsidRPr="00BB6A58" w:rsidRDefault="00BB6A58" w:rsidP="00BB6A58">
      <w:pPr>
        <w:pStyle w:val="berschrift2"/>
      </w:pPr>
      <w:bookmarkStart w:id="7" w:name="_Toc129721756"/>
      <w:r>
        <w:t>Unterkapitel</w:t>
      </w:r>
      <w:bookmarkEnd w:id="7"/>
    </w:p>
    <w:p w14:paraId="1E4F49FB" w14:textId="7E7E744C" w:rsidR="002264CA" w:rsidRDefault="002264CA" w:rsidP="002264CA">
      <w:pPr>
        <w:pStyle w:val="berschrift2"/>
      </w:pPr>
      <w:bookmarkStart w:id="8" w:name="_Toc129721757"/>
      <w:r>
        <w:t>Unterkapitel</w:t>
      </w:r>
      <w:bookmarkEnd w:id="8"/>
    </w:p>
    <w:p w14:paraId="2BDB9BA6" w14:textId="52650950" w:rsidR="00B22659" w:rsidRDefault="00B22659" w:rsidP="002264CA"/>
    <w:p w14:paraId="4F9AF8FA" w14:textId="0C9B252A" w:rsidR="002264CA" w:rsidRDefault="002264CA" w:rsidP="002264CA">
      <w:pPr>
        <w:keepNext/>
      </w:pPr>
    </w:p>
    <w:p w14:paraId="22EF09BF" w14:textId="77777777" w:rsidR="00B22659" w:rsidRDefault="00B22659"/>
    <w:p w14:paraId="4755A114" w14:textId="77777777" w:rsidR="00B22659" w:rsidRDefault="00B22659"/>
    <w:p w14:paraId="3B115B0D" w14:textId="20F07B1D" w:rsidR="00B22659" w:rsidRDefault="00A318F9" w:rsidP="00B22659">
      <w:pPr>
        <w:pStyle w:val="berschrift1"/>
      </w:pPr>
      <w:bookmarkStart w:id="9" w:name="_Toc129721758"/>
      <w:r>
        <w:t>Kapitel</w:t>
      </w:r>
      <w:r w:rsidR="00BB6A58">
        <w:t xml:space="preserve"> Hauptteil</w:t>
      </w:r>
      <w:r>
        <w:t xml:space="preserve"> (z.B. Empirische Forschung)</w:t>
      </w:r>
      <w:bookmarkEnd w:id="9"/>
    </w:p>
    <w:p w14:paraId="44AFC115" w14:textId="377A221B" w:rsidR="00B15AD7" w:rsidRDefault="00B15AD7" w:rsidP="00B15AD7">
      <w:r>
        <w:t>Hinweise zu empirischen Methoden findest du hier:</w:t>
      </w:r>
    </w:p>
    <w:p w14:paraId="637B3E13" w14:textId="39322403" w:rsidR="00B15AD7" w:rsidRDefault="00000000" w:rsidP="00B15AD7">
      <w:hyperlink r:id="rId17" w:history="1">
        <w:r w:rsidR="00B15AD7" w:rsidRPr="00E21184">
          <w:rPr>
            <w:rStyle w:val="Hyperlink"/>
          </w:rPr>
          <w:t>https://www.ahs-vwa.at/schueler/schreiben/methoden</w:t>
        </w:r>
      </w:hyperlink>
    </w:p>
    <w:p w14:paraId="71A44CA5" w14:textId="77777777" w:rsidR="00B15AD7" w:rsidRPr="00B15AD7" w:rsidRDefault="00B15AD7" w:rsidP="00B15AD7"/>
    <w:p w14:paraId="23DED2F2" w14:textId="1B5DF7CE" w:rsidR="00B22659" w:rsidRDefault="00B22659" w:rsidP="00B22659">
      <w:pPr>
        <w:pStyle w:val="berschrift2"/>
      </w:pPr>
      <w:bookmarkStart w:id="10" w:name="_Toc129721759"/>
      <w:r>
        <w:t>Unterkapitel</w:t>
      </w:r>
      <w:bookmarkEnd w:id="10"/>
    </w:p>
    <w:p w14:paraId="7EF866A2" w14:textId="3F235165" w:rsidR="00BB6A58" w:rsidRDefault="00BB6A58" w:rsidP="00BB6A58"/>
    <w:p w14:paraId="2F851FBB" w14:textId="2ADCF067" w:rsidR="00BB6A58" w:rsidRDefault="002264CA" w:rsidP="00BB6A58">
      <w:r>
        <w:rPr>
          <w:noProof/>
        </w:rPr>
        <w:lastRenderedPageBreak/>
        <mc:AlternateContent>
          <mc:Choice Requires="wps">
            <w:drawing>
              <wp:inline distT="0" distB="0" distL="0" distR="0" wp14:anchorId="41256EEA" wp14:editId="6BDF5471">
                <wp:extent cx="307340" cy="307340"/>
                <wp:effectExtent l="0" t="0" r="0" b="0"/>
                <wp:docPr id="8" name="Rechteck 8" descr="Infografiken zum Bier I Land schafft Leb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E39B53" id="Rechteck 8" o:spid="_x0000_s1026" alt="Infografiken zum Bier I Land schafft Leben"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p>
    <w:p w14:paraId="4282F7BB" w14:textId="67E48448" w:rsidR="00BB6A58" w:rsidRDefault="00BB6A58" w:rsidP="00BB6A58">
      <w:pPr>
        <w:pStyle w:val="berschrift2"/>
      </w:pPr>
      <w:bookmarkStart w:id="11" w:name="_Toc129721760"/>
      <w:r>
        <w:t>Unterkapitel</w:t>
      </w:r>
      <w:bookmarkEnd w:id="11"/>
    </w:p>
    <w:p w14:paraId="44B3AFF9" w14:textId="3C72B9ED" w:rsidR="00573569" w:rsidRDefault="00573569">
      <w:pPr>
        <w:spacing w:after="160" w:line="259" w:lineRule="auto"/>
        <w:jc w:val="left"/>
      </w:pPr>
      <w:r>
        <w:br w:type="page"/>
      </w:r>
    </w:p>
    <w:p w14:paraId="1853841B" w14:textId="77777777" w:rsidR="00573569" w:rsidRPr="00573569" w:rsidRDefault="00573569" w:rsidP="00573569"/>
    <w:p w14:paraId="5173A4FA" w14:textId="1B3B87DE" w:rsidR="00BB6A58" w:rsidRPr="00BB6A58" w:rsidRDefault="00BB6A58" w:rsidP="00BB6A58">
      <w:pPr>
        <w:pStyle w:val="berschrift2"/>
      </w:pPr>
      <w:bookmarkStart w:id="12" w:name="_Toc129721761"/>
      <w:r>
        <w:t>Unterkapitel</w:t>
      </w:r>
      <w:bookmarkEnd w:id="12"/>
    </w:p>
    <w:p w14:paraId="364F63DC" w14:textId="13F9E6B9" w:rsidR="00B22659" w:rsidRDefault="00464662" w:rsidP="00B22659">
      <w:r>
        <w:rPr>
          <w:noProof/>
        </w:rPr>
        <mc:AlternateContent>
          <mc:Choice Requires="wpg">
            <w:drawing>
              <wp:anchor distT="0" distB="0" distL="114300" distR="114300" simplePos="0" relativeHeight="251669504" behindDoc="0" locked="0" layoutInCell="1" allowOverlap="1" wp14:anchorId="751514C1" wp14:editId="748DEAD0">
                <wp:simplePos x="0" y="0"/>
                <wp:positionH relativeFrom="column">
                  <wp:posOffset>-2043</wp:posOffset>
                </wp:positionH>
                <wp:positionV relativeFrom="paragraph">
                  <wp:posOffset>336097</wp:posOffset>
                </wp:positionV>
                <wp:extent cx="6028690" cy="3687445"/>
                <wp:effectExtent l="0" t="0" r="0" b="8255"/>
                <wp:wrapTopAndBottom/>
                <wp:docPr id="2" name="Gruppieren 2"/>
                <wp:cNvGraphicFramePr/>
                <a:graphic xmlns:a="http://schemas.openxmlformats.org/drawingml/2006/main">
                  <a:graphicData uri="http://schemas.microsoft.com/office/word/2010/wordprocessingGroup">
                    <wpg:wgp>
                      <wpg:cNvGrpSpPr/>
                      <wpg:grpSpPr>
                        <a:xfrm>
                          <a:off x="0" y="0"/>
                          <a:ext cx="6028690" cy="3687445"/>
                          <a:chOff x="0" y="0"/>
                          <a:chExt cx="6028690" cy="3687445"/>
                        </a:xfrm>
                      </wpg:grpSpPr>
                      <pic:pic xmlns:pic="http://schemas.openxmlformats.org/drawingml/2006/picture">
                        <pic:nvPicPr>
                          <pic:cNvPr id="13" name="Grafik 13"/>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9053" y="0"/>
                            <a:ext cx="5752465" cy="3295650"/>
                          </a:xfrm>
                          <a:prstGeom prst="rect">
                            <a:avLst/>
                          </a:prstGeom>
                          <a:noFill/>
                        </pic:spPr>
                      </pic:pic>
                      <wps:wsp>
                        <wps:cNvPr id="1" name="Textfeld 1"/>
                        <wps:cNvSpPr txBox="1"/>
                        <wps:spPr>
                          <a:xfrm>
                            <a:off x="0" y="3426460"/>
                            <a:ext cx="6028690" cy="260985"/>
                          </a:xfrm>
                          <a:prstGeom prst="rect">
                            <a:avLst/>
                          </a:prstGeom>
                          <a:solidFill>
                            <a:prstClr val="white"/>
                          </a:solidFill>
                          <a:ln>
                            <a:noFill/>
                          </a:ln>
                        </wps:spPr>
                        <wps:txbx>
                          <w:txbxContent>
                            <w:p w14:paraId="1E65E58D" w14:textId="216F4532" w:rsidR="00464662" w:rsidRPr="00A87207" w:rsidRDefault="00464662" w:rsidP="00464662">
                              <w:pPr>
                                <w:pStyle w:val="Beschriftung"/>
                                <w:rPr>
                                  <w:noProof/>
                                  <w:sz w:val="24"/>
                                </w:rPr>
                              </w:pPr>
                              <w:bookmarkStart w:id="13" w:name="_Toc129719326"/>
                              <w:r>
                                <w:t xml:space="preserve">Abb. </w:t>
                              </w:r>
                              <w:fldSimple w:instr=" SEQ Abb. \* ARABIC ">
                                <w:r w:rsidR="00FF348D">
                                  <w:rPr>
                                    <w:noProof/>
                                  </w:rPr>
                                  <w:t>1</w:t>
                                </w:r>
                              </w:fldSimple>
                              <w:r>
                                <w:t xml:space="preserve"> </w:t>
                              </w:r>
                              <w:r w:rsidRPr="000E10B7">
                                <w:t>Beliebteste Fremdsprache nach Ländern (Quelle: Duolingo, zit. nach Schwanitz 2021)</w:t>
                              </w:r>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51514C1" id="Gruppieren 2" o:spid="_x0000_s1026" style="position:absolute;left:0;text-align:left;margin-left:-.15pt;margin-top:26.45pt;width:474.7pt;height:290.35pt;z-index:251669504" coordsize="60286,36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&#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3" o:spid="_x0000_s1027" type="#_x0000_t75" style="position:absolute;left:90;width:57525;height:32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">
                  <v:imagedata r:id="rId19" o:title=""/>
                </v:shape>
                <v:shapetype id="_x0000_t202" coordsize="21600,21600" o:spt="202" path="m,l,21600r21600,l21600,xe">
                  <v:stroke joinstyle="miter"/>
                  <v:path gradientshapeok="t" o:connecttype="rect"/>
                </v:shapetype>
                <v:shape id="Textfeld 1" o:spid="_x0000_s1028" type="#_x0000_t202" style="position:absolute;top:34264;width:60286;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" stroked="f">
                  <v:textbox style="mso-fit-shape-to-text:t" inset="0,0,0,0">
                    <w:txbxContent>
                      <w:p w14:paraId="1E65E58D" w14:textId="216F4532" w:rsidR="00464662" w:rsidRPr="00A87207" w:rsidRDefault="00464662" w:rsidP="00464662">
                        <w:pPr>
                          <w:pStyle w:val="Beschriftung"/>
                          <w:rPr>
                            <w:noProof/>
                            <w:sz w:val="24"/>
                          </w:rPr>
                        </w:pPr>
                        <w:bookmarkStart w:id="14" w:name="_Toc129719326"/>
                        <w:r>
                          <w:t xml:space="preserve">Abb. </w:t>
                        </w:r>
                        <w:fldSimple w:instr=" SEQ Abb. \* ARABIC ">
                          <w:r w:rsidR="00FF348D">
                            <w:rPr>
                              <w:noProof/>
                            </w:rPr>
                            <w:t>1</w:t>
                          </w:r>
                        </w:fldSimple>
                        <w:r>
                          <w:t xml:space="preserve"> </w:t>
                        </w:r>
                        <w:r w:rsidRPr="000E10B7">
                          <w:t>Beliebteste Fremdsprache nach Ländern (Quelle: Duolingo, zit. nach Schwanitz 2021)</w:t>
                        </w:r>
                        <w:bookmarkEnd w:id="14"/>
                      </w:p>
                    </w:txbxContent>
                  </v:textbox>
                </v:shape>
                <w10:wrap type="topAndBottom"/>
              </v:group>
            </w:pict>
          </mc:Fallback>
        </mc:AlternateContent>
      </w:r>
    </w:p>
    <w:p w14:paraId="578CE50E" w14:textId="4457BB2D" w:rsidR="002264CA" w:rsidRDefault="002264CA" w:rsidP="00B22659"/>
    <w:p w14:paraId="4651D9E2" w14:textId="7ED6CB03" w:rsidR="00745FE8" w:rsidRPr="00745FE8" w:rsidRDefault="00745FE8" w:rsidP="00745FE8">
      <w:pPr>
        <w:spacing w:line="240" w:lineRule="auto"/>
        <w:rPr>
          <w:b/>
          <w:bCs/>
          <w:i/>
          <w:iCs/>
        </w:rPr>
      </w:pPr>
      <w:r w:rsidRPr="00745FE8">
        <w:rPr>
          <w:b/>
          <w:bCs/>
          <w:i/>
          <w:iCs/>
        </w:rPr>
        <w:t xml:space="preserve">Abbildung mit Beschriftung: </w:t>
      </w:r>
      <w:r>
        <w:rPr>
          <w:b/>
          <w:bCs/>
          <w:i/>
          <w:iCs/>
        </w:rPr>
        <w:t xml:space="preserve">Automatische Nummerierung und </w:t>
      </w:r>
      <w:r w:rsidRPr="00745FE8">
        <w:rPr>
          <w:b/>
          <w:bCs/>
          <w:i/>
          <w:iCs/>
        </w:rPr>
        <w:t>Abbildungsverzeichnis</w:t>
      </w:r>
    </w:p>
    <w:p w14:paraId="4D209D0D" w14:textId="77777777" w:rsidR="00745FE8" w:rsidRPr="00745FE8" w:rsidRDefault="00745FE8" w:rsidP="00745FE8">
      <w:pPr>
        <w:spacing w:line="240" w:lineRule="auto"/>
        <w:rPr>
          <w:i/>
          <w:iCs/>
        </w:rPr>
      </w:pPr>
      <w:r w:rsidRPr="00745FE8">
        <w:rPr>
          <w:i/>
          <w:iCs/>
        </w:rPr>
        <w:t>Bild einfügen</w:t>
      </w:r>
    </w:p>
    <w:p w14:paraId="7735CF6A" w14:textId="359F96F3" w:rsidR="00745FE8" w:rsidRPr="00745FE8" w:rsidRDefault="00745FE8" w:rsidP="00745FE8">
      <w:pPr>
        <w:spacing w:line="240" w:lineRule="auto"/>
        <w:rPr>
          <w:i/>
          <w:iCs/>
        </w:rPr>
      </w:pPr>
      <w:r w:rsidRPr="00745FE8">
        <w:rPr>
          <w:i/>
          <w:iCs/>
        </w:rPr>
        <w:t>Layout: mit Textumbruch wählen</w:t>
      </w:r>
    </w:p>
    <w:p w14:paraId="01A69FE8" w14:textId="1D04D26F" w:rsidR="00745FE8" w:rsidRPr="00745FE8" w:rsidRDefault="00745FE8" w:rsidP="00745FE8">
      <w:pPr>
        <w:spacing w:line="240" w:lineRule="auto"/>
        <w:rPr>
          <w:i/>
          <w:iCs/>
        </w:rPr>
      </w:pPr>
      <w:r w:rsidRPr="00745FE8">
        <w:rPr>
          <w:i/>
          <w:iCs/>
        </w:rPr>
        <w:t>rechts Klick auf das Bild</w:t>
      </w:r>
      <w:r>
        <w:rPr>
          <w:i/>
          <w:iCs/>
        </w:rPr>
        <w:t xml:space="preserve"> + </w:t>
      </w:r>
      <w:r w:rsidRPr="00745FE8">
        <w:rPr>
          <w:i/>
          <w:iCs/>
        </w:rPr>
        <w:t>Beschriftung einfügen</w:t>
      </w:r>
    </w:p>
    <w:p w14:paraId="76AF9D00" w14:textId="5D09A186" w:rsidR="00745FE8" w:rsidRPr="00745FE8" w:rsidRDefault="00745FE8" w:rsidP="00745FE8">
      <w:pPr>
        <w:spacing w:line="240" w:lineRule="auto"/>
        <w:rPr>
          <w:i/>
          <w:iCs/>
        </w:rPr>
      </w:pPr>
      <w:r w:rsidRPr="00745FE8">
        <w:rPr>
          <w:i/>
          <w:iCs/>
        </w:rPr>
        <w:t>Beschriftung markieren (durchgehende Linie</w:t>
      </w:r>
      <w:r>
        <w:rPr>
          <w:i/>
          <w:iCs/>
        </w:rPr>
        <w:t>,</w:t>
      </w:r>
      <w:r w:rsidRPr="00745FE8">
        <w:rPr>
          <w:i/>
          <w:iCs/>
        </w:rPr>
        <w:t xml:space="preserve"> nicht gestrichelt)</w:t>
      </w:r>
    </w:p>
    <w:p w14:paraId="4A27089A" w14:textId="77777777" w:rsidR="00745FE8" w:rsidRPr="00745FE8" w:rsidRDefault="00745FE8" w:rsidP="00745FE8">
      <w:pPr>
        <w:spacing w:line="240" w:lineRule="auto"/>
        <w:rPr>
          <w:i/>
          <w:iCs/>
        </w:rPr>
      </w:pPr>
      <w:r w:rsidRPr="00745FE8">
        <w:rPr>
          <w:i/>
          <w:iCs/>
        </w:rPr>
        <w:t>Strg gedrückt halten und das Bild anklicken (links)</w:t>
      </w:r>
    </w:p>
    <w:p w14:paraId="4FE1BB72" w14:textId="250E998D" w:rsidR="00745FE8" w:rsidRDefault="00745FE8" w:rsidP="00745FE8">
      <w:pPr>
        <w:spacing w:line="240" w:lineRule="auto"/>
        <w:rPr>
          <w:i/>
          <w:iCs/>
        </w:rPr>
      </w:pPr>
      <w:r>
        <w:rPr>
          <w:i/>
          <w:iCs/>
        </w:rPr>
        <w:t>W</w:t>
      </w:r>
      <w:r w:rsidRPr="00745FE8">
        <w:rPr>
          <w:i/>
          <w:iCs/>
        </w:rPr>
        <w:t>enn beide markiert sind (Bild und Bildbeschriftung) rechts Klick auf eines der beiden Elemente</w:t>
      </w:r>
      <w:r>
        <w:rPr>
          <w:i/>
          <w:iCs/>
        </w:rPr>
        <w:t xml:space="preserve"> </w:t>
      </w:r>
      <w:r w:rsidRPr="00745FE8">
        <w:rPr>
          <w:i/>
          <w:iCs/>
        </w:rPr>
        <w:t>und „Gruppieren“ wählen, denn dann treten beide Elemente als Gruppe auf und können zusammen verschoben werden.</w:t>
      </w:r>
    </w:p>
    <w:p w14:paraId="1ED3F13F" w14:textId="0FAE847D" w:rsidR="00745FE8" w:rsidRPr="00745FE8" w:rsidRDefault="00745FE8" w:rsidP="00745FE8">
      <w:pPr>
        <w:spacing w:line="240" w:lineRule="auto"/>
        <w:rPr>
          <w:i/>
          <w:iCs/>
        </w:rPr>
      </w:pPr>
      <w:r>
        <w:rPr>
          <w:i/>
          <w:iCs/>
        </w:rPr>
        <w:t>Abbildungsverzeichnis (hinten) aktualisieren.</w:t>
      </w:r>
    </w:p>
    <w:p w14:paraId="1EB6AF83" w14:textId="77777777" w:rsidR="00B22659" w:rsidRDefault="00B22659" w:rsidP="00B22659"/>
    <w:p w14:paraId="6177FE18" w14:textId="6A2A4E4B" w:rsidR="00B22659" w:rsidRDefault="00B22659">
      <w:pPr>
        <w:spacing w:after="160" w:line="259" w:lineRule="auto"/>
        <w:jc w:val="left"/>
      </w:pPr>
      <w:r>
        <w:br w:type="page"/>
      </w:r>
    </w:p>
    <w:p w14:paraId="3800C426" w14:textId="4D2E7403" w:rsidR="00FF348D" w:rsidRDefault="00B22659" w:rsidP="00FF348D">
      <w:pPr>
        <w:pStyle w:val="berschrift1"/>
      </w:pPr>
      <w:bookmarkStart w:id="15" w:name="_Toc129721762"/>
      <w:r>
        <w:lastRenderedPageBreak/>
        <w:t>Fazit</w:t>
      </w:r>
      <w:bookmarkEnd w:id="15"/>
      <w:r>
        <w:t xml:space="preserve"> </w:t>
      </w:r>
    </w:p>
    <w:p w14:paraId="40966F05" w14:textId="18B08EC3" w:rsidR="00625F0E" w:rsidRDefault="00625F0E" w:rsidP="00625F0E">
      <w:pPr>
        <w:pStyle w:val="Listenabsatz"/>
        <w:numPr>
          <w:ilvl w:val="0"/>
          <w:numId w:val="7"/>
        </w:numPr>
      </w:pPr>
      <w:r>
        <w:t>Zusammenfassung der zentralen Ergebnisse und Erkenntnisse</w:t>
      </w:r>
    </w:p>
    <w:p w14:paraId="5FA61109" w14:textId="2DBDC6D0" w:rsidR="00625F0E" w:rsidRDefault="00625F0E" w:rsidP="00625F0E">
      <w:pPr>
        <w:pStyle w:val="Listenabsatz"/>
        <w:numPr>
          <w:ilvl w:val="0"/>
          <w:numId w:val="7"/>
        </w:numPr>
      </w:pPr>
      <w:r>
        <w:t>Schlussfolgerungen und Ausblick</w:t>
      </w:r>
    </w:p>
    <w:p w14:paraId="6480F56C" w14:textId="1FF8C7CF" w:rsidR="00625F0E" w:rsidRDefault="00625F0E" w:rsidP="00625F0E">
      <w:pPr>
        <w:pStyle w:val="Listenabsatz"/>
        <w:numPr>
          <w:ilvl w:val="0"/>
          <w:numId w:val="7"/>
        </w:numPr>
      </w:pPr>
      <w:r>
        <w:t>optional: Reflexion der Erfahrungen im Arbeitsprozess</w:t>
      </w:r>
    </w:p>
    <w:p w14:paraId="3DB9EACC" w14:textId="77777777" w:rsidR="00625F0E" w:rsidRDefault="00625F0E" w:rsidP="00B22659"/>
    <w:p w14:paraId="30EEF211" w14:textId="77777777" w:rsidR="00B22659" w:rsidRDefault="00B22659" w:rsidP="00B22659"/>
    <w:p w14:paraId="59C9363D" w14:textId="36D6A701" w:rsidR="00B22659" w:rsidRDefault="00B22659">
      <w:pPr>
        <w:spacing w:after="160" w:line="259" w:lineRule="auto"/>
        <w:jc w:val="left"/>
      </w:pPr>
      <w:r>
        <w:br w:type="page"/>
      </w:r>
    </w:p>
    <w:p w14:paraId="1732A79E" w14:textId="77FBE7FB" w:rsidR="00B22659" w:rsidRPr="00B22659" w:rsidRDefault="00B22659" w:rsidP="00F65F27">
      <w:pPr>
        <w:pStyle w:val="berschrift1"/>
        <w:numPr>
          <w:ilvl w:val="0"/>
          <w:numId w:val="0"/>
        </w:numPr>
        <w:ind w:left="432"/>
      </w:pPr>
      <w:bookmarkStart w:id="16" w:name="_Toc129721763"/>
      <w:r>
        <w:lastRenderedPageBreak/>
        <w:t>Literaturverzeichnis</w:t>
      </w:r>
      <w:bookmarkEnd w:id="16"/>
    </w:p>
    <w:p w14:paraId="0D5509A1" w14:textId="14ACBE89" w:rsidR="00B22659" w:rsidRDefault="00B22659">
      <w:pPr>
        <w:spacing w:after="160" w:line="259" w:lineRule="auto"/>
        <w:jc w:val="left"/>
      </w:pPr>
      <w:r>
        <w:t>Alphabetische Aufli</w:t>
      </w:r>
      <w:r w:rsidR="0077286A">
        <w:t>stung (Nachname der Autoren) aller verwendeten Quellen (vollständige bibliographische Angabe ohne die Seitenzahlen).</w:t>
      </w:r>
    </w:p>
    <w:p w14:paraId="4216394E" w14:textId="2980CC5C" w:rsidR="00133A81" w:rsidRDefault="00133A81">
      <w:pPr>
        <w:spacing w:after="160" w:line="259" w:lineRule="auto"/>
        <w:jc w:val="left"/>
      </w:pPr>
      <w:r>
        <w:t>Detaillierte Angaben zum richtigen Zitieren sowie zur Angabe der Langform der Quelle im Literaturverzeichnis findest du hier (Downloads ganz unten auf der Seite):</w:t>
      </w:r>
    </w:p>
    <w:p w14:paraId="5317C0D7" w14:textId="2FABFAEF" w:rsidR="00133A81" w:rsidRDefault="00000000">
      <w:pPr>
        <w:spacing w:after="160" w:line="259" w:lineRule="auto"/>
        <w:jc w:val="left"/>
      </w:pPr>
      <w:hyperlink r:id="rId20" w:history="1">
        <w:r w:rsidR="00133A81" w:rsidRPr="00E21184">
          <w:rPr>
            <w:rStyle w:val="Hyperlink"/>
          </w:rPr>
          <w:t>https://www.ahs-vwa.at/schueler/schreiben/zitieren</w:t>
        </w:r>
      </w:hyperlink>
    </w:p>
    <w:p w14:paraId="16240832" w14:textId="77777777" w:rsidR="00133A81" w:rsidRDefault="00133A81">
      <w:pPr>
        <w:spacing w:after="160" w:line="259" w:lineRule="auto"/>
        <w:jc w:val="left"/>
      </w:pPr>
    </w:p>
    <w:p w14:paraId="125F25EE" w14:textId="341585D6" w:rsidR="00B22659" w:rsidRPr="007A268D" w:rsidRDefault="00464662">
      <w:pPr>
        <w:spacing w:after="160" w:line="259" w:lineRule="auto"/>
        <w:jc w:val="left"/>
      </w:pPr>
      <w:r w:rsidRPr="007A268D">
        <w:t>Schwanitz, Anne-Kathrin</w:t>
      </w:r>
      <w:r w:rsidR="00123CA8" w:rsidRPr="007A268D">
        <w:t xml:space="preserve">: Diese Fremdsprachen werden weltweit am meisten gelernt. 10. Februar 2021. </w:t>
      </w:r>
      <w:hyperlink r:id="rId21" w:history="1">
        <w:r w:rsidR="00123CA8" w:rsidRPr="007A268D">
          <w:rPr>
            <w:rStyle w:val="Hyperlink"/>
            <w:color w:val="auto"/>
            <w:u w:val="none"/>
          </w:rPr>
          <w:t>https://www.expat-news.com/interkulturelle-kompetenzen-ausland/diese-fremdsprachen-werden-weltweit-am-meisten-gelernt-45879</w:t>
        </w:r>
      </w:hyperlink>
      <w:r w:rsidR="00123CA8" w:rsidRPr="007A268D">
        <w:t xml:space="preserve"> </w:t>
      </w:r>
      <w:r w:rsidR="00123CA8" w:rsidRPr="007A268D">
        <w:rPr>
          <w:rFonts w:ascii="Arial" w:hAnsi="Arial" w:cs="Arial"/>
        </w:rPr>
        <w:t>[</w:t>
      </w:r>
      <w:r w:rsidR="00123CA8" w:rsidRPr="007A268D">
        <w:t>Zugriff: 14.03.2023</w:t>
      </w:r>
      <w:r w:rsidR="00123CA8" w:rsidRPr="007A268D">
        <w:rPr>
          <w:rFonts w:ascii="Arial" w:hAnsi="Arial" w:cs="Arial"/>
        </w:rPr>
        <w:t>]</w:t>
      </w:r>
    </w:p>
    <w:p w14:paraId="673ED707" w14:textId="77777777" w:rsidR="00B22659" w:rsidRPr="007A268D" w:rsidRDefault="00B22659">
      <w:pPr>
        <w:spacing w:after="160" w:line="259" w:lineRule="auto"/>
        <w:jc w:val="left"/>
      </w:pPr>
    </w:p>
    <w:p w14:paraId="70CC10E4" w14:textId="77777777" w:rsidR="00B22659" w:rsidRDefault="00B22659">
      <w:pPr>
        <w:spacing w:after="160" w:line="259" w:lineRule="auto"/>
        <w:jc w:val="left"/>
      </w:pPr>
    </w:p>
    <w:p w14:paraId="5FB0E380" w14:textId="77777777" w:rsidR="00B22659" w:rsidRDefault="00B22659">
      <w:pPr>
        <w:spacing w:after="160" w:line="259" w:lineRule="auto"/>
        <w:jc w:val="left"/>
      </w:pPr>
      <w:r>
        <w:br w:type="page"/>
      </w:r>
    </w:p>
    <w:p w14:paraId="20149C43" w14:textId="01178EBD" w:rsidR="00B22659" w:rsidRDefault="00B22659" w:rsidP="00F65F27">
      <w:pPr>
        <w:pStyle w:val="berschrift1"/>
        <w:numPr>
          <w:ilvl w:val="0"/>
          <w:numId w:val="0"/>
        </w:numPr>
        <w:ind w:left="432"/>
      </w:pPr>
      <w:bookmarkStart w:id="17" w:name="_Toc129721764"/>
      <w:r>
        <w:lastRenderedPageBreak/>
        <w:t>Abbildungs</w:t>
      </w:r>
      <w:r w:rsidR="00745FE8">
        <w:t>verzeichnis</w:t>
      </w:r>
      <w:bookmarkEnd w:id="17"/>
    </w:p>
    <w:p w14:paraId="17B57280" w14:textId="51E60860" w:rsidR="00FF348D" w:rsidRDefault="002264CA">
      <w:pPr>
        <w:pStyle w:val="Abbildungsverzeichnis"/>
        <w:tabs>
          <w:tab w:val="right" w:leader="dot" w:pos="8493"/>
        </w:tabs>
        <w:rPr>
          <w:rFonts w:asciiTheme="minorHAnsi" w:eastAsiaTheme="minorEastAsia" w:hAnsiTheme="minorHAnsi"/>
          <w:noProof/>
          <w:sz w:val="22"/>
          <w:lang w:eastAsia="de-AT"/>
        </w:rPr>
      </w:pPr>
      <w:r>
        <w:fldChar w:fldCharType="begin"/>
      </w:r>
      <w:r>
        <w:instrText xml:space="preserve"> TOC \h \z \c "Abb." </w:instrText>
      </w:r>
      <w:r>
        <w:fldChar w:fldCharType="separate"/>
      </w:r>
      <w:hyperlink r:id="rId22" w:anchor="_Toc129719326" w:history="1">
        <w:r w:rsidR="00FF348D" w:rsidRPr="00AD56F4">
          <w:rPr>
            <w:rStyle w:val="Hyperlink"/>
            <w:noProof/>
          </w:rPr>
          <w:t>Abb. 1 Beliebteste Fremdsprache nach Ländern (Quelle: Duolingo, zit. nach Schwanitz 2021)</w:t>
        </w:r>
        <w:r w:rsidR="00FF348D">
          <w:rPr>
            <w:noProof/>
            <w:webHidden/>
          </w:rPr>
          <w:tab/>
        </w:r>
        <w:r w:rsidR="00FF348D">
          <w:rPr>
            <w:noProof/>
            <w:webHidden/>
          </w:rPr>
          <w:fldChar w:fldCharType="begin"/>
        </w:r>
        <w:r w:rsidR="00FF348D">
          <w:rPr>
            <w:noProof/>
            <w:webHidden/>
          </w:rPr>
          <w:instrText xml:space="preserve"> PAGEREF _Toc129719326 \h </w:instrText>
        </w:r>
        <w:r w:rsidR="00FF348D">
          <w:rPr>
            <w:noProof/>
            <w:webHidden/>
          </w:rPr>
        </w:r>
        <w:r w:rsidR="00FF348D">
          <w:rPr>
            <w:noProof/>
            <w:webHidden/>
          </w:rPr>
          <w:fldChar w:fldCharType="separate"/>
        </w:r>
        <w:r w:rsidR="00FF348D">
          <w:rPr>
            <w:noProof/>
            <w:webHidden/>
          </w:rPr>
          <w:t>7</w:t>
        </w:r>
        <w:r w:rsidR="00FF348D">
          <w:rPr>
            <w:noProof/>
            <w:webHidden/>
          </w:rPr>
          <w:fldChar w:fldCharType="end"/>
        </w:r>
      </w:hyperlink>
    </w:p>
    <w:p w14:paraId="6ABE0254" w14:textId="26F6654E" w:rsidR="002264CA" w:rsidRDefault="002264CA" w:rsidP="008534F0">
      <w:r>
        <w:fldChar w:fldCharType="end"/>
      </w:r>
    </w:p>
    <w:p w14:paraId="500626B2" w14:textId="0426B507" w:rsidR="002264CA" w:rsidRDefault="007A268D" w:rsidP="008534F0">
      <w:r>
        <w:t>Im Abbildungsverzeichnis erscheint die Quelle mit Kurzbeleg. Die Langform der Quellenangabe wird im Literaturverzeichnis genannt.</w:t>
      </w:r>
    </w:p>
    <w:p w14:paraId="5BFB7DA5" w14:textId="323F1945" w:rsidR="007A268D" w:rsidRDefault="007A268D" w:rsidP="008534F0">
      <w:r>
        <w:t>Wenn es sich um eine eigene Aufnahme/Darstellung handelt, genügt (Quelle: Eigene</w:t>
      </w:r>
      <w:r w:rsidR="006E6B5A">
        <w:t>s</w:t>
      </w:r>
      <w:r>
        <w:t xml:space="preserve"> Bild).</w:t>
      </w:r>
    </w:p>
    <w:p w14:paraId="4CADD316" w14:textId="745DADEF" w:rsidR="002264CA" w:rsidRDefault="002264CA" w:rsidP="00C646D4"/>
    <w:p w14:paraId="48E69FB0" w14:textId="77777777" w:rsidR="002264CA" w:rsidRDefault="002264CA" w:rsidP="00C646D4"/>
    <w:p w14:paraId="4D310228" w14:textId="77777777" w:rsidR="004F3039" w:rsidRDefault="004F3039" w:rsidP="004F3039"/>
    <w:p w14:paraId="6C2C9E82" w14:textId="77777777" w:rsidR="004F3039" w:rsidRPr="004F3039" w:rsidRDefault="004F3039" w:rsidP="004F3039"/>
    <w:p w14:paraId="06C9C33D" w14:textId="77777777" w:rsidR="00772CA7" w:rsidRDefault="00772CA7">
      <w:pPr>
        <w:spacing w:after="160" w:line="259" w:lineRule="auto"/>
        <w:jc w:val="left"/>
      </w:pPr>
      <w:r>
        <w:br w:type="page"/>
      </w:r>
    </w:p>
    <w:p w14:paraId="05539EC1" w14:textId="77777777" w:rsidR="00772CA7" w:rsidRDefault="00772CA7" w:rsidP="00772CA7">
      <w:pPr>
        <w:pStyle w:val="VWA1ohneNummer"/>
      </w:pPr>
      <w:bookmarkStart w:id="18" w:name="_Toc129721765"/>
      <w:r>
        <w:lastRenderedPageBreak/>
        <w:t>Anhang</w:t>
      </w:r>
      <w:bookmarkEnd w:id="18"/>
    </w:p>
    <w:p w14:paraId="73FE104D" w14:textId="77777777" w:rsidR="00772CA7" w:rsidRDefault="00FC2846" w:rsidP="0073137F">
      <w:r>
        <w:t>Optional</w:t>
      </w:r>
    </w:p>
    <w:p w14:paraId="74C45108" w14:textId="77777777" w:rsidR="00FC2846" w:rsidRDefault="00FC2846" w:rsidP="00FC2846">
      <w:pPr>
        <w:pStyle w:val="Listenabsatz"/>
        <w:numPr>
          <w:ilvl w:val="0"/>
          <w:numId w:val="6"/>
        </w:numPr>
      </w:pPr>
      <w:r>
        <w:t>Transkript von Interviews</w:t>
      </w:r>
    </w:p>
    <w:p w14:paraId="2A6591E0" w14:textId="77777777" w:rsidR="00FC2846" w:rsidRDefault="00FC2846" w:rsidP="00FC2846">
      <w:pPr>
        <w:pStyle w:val="Listenabsatz"/>
        <w:numPr>
          <w:ilvl w:val="0"/>
          <w:numId w:val="6"/>
        </w:numPr>
      </w:pPr>
      <w:r>
        <w:t>Fragebogen</w:t>
      </w:r>
    </w:p>
    <w:p w14:paraId="1599FC7E" w14:textId="77777777" w:rsidR="00FC2846" w:rsidRDefault="00FC2846" w:rsidP="00FC2846">
      <w:pPr>
        <w:pStyle w:val="Listenabsatz"/>
        <w:numPr>
          <w:ilvl w:val="0"/>
          <w:numId w:val="6"/>
        </w:numPr>
      </w:pPr>
      <w:r>
        <w:t>Datenlisten / Ergebnisse</w:t>
      </w:r>
    </w:p>
    <w:p w14:paraId="4F783781" w14:textId="77777777" w:rsidR="00FC2846" w:rsidRDefault="00FC2846" w:rsidP="00FC2846">
      <w:pPr>
        <w:pStyle w:val="Listenabsatz"/>
        <w:numPr>
          <w:ilvl w:val="0"/>
          <w:numId w:val="6"/>
        </w:numPr>
      </w:pPr>
      <w:r>
        <w:t>Experimentieranleitungen</w:t>
      </w:r>
    </w:p>
    <w:p w14:paraId="51F61F83" w14:textId="77777777" w:rsidR="00FC2846" w:rsidRDefault="00FC2846" w:rsidP="00FC2846">
      <w:pPr>
        <w:pStyle w:val="Listenabsatz"/>
        <w:numPr>
          <w:ilvl w:val="0"/>
          <w:numId w:val="6"/>
        </w:numPr>
      </w:pPr>
      <w:r>
        <w:t>usw.</w:t>
      </w:r>
    </w:p>
    <w:p w14:paraId="6A23C1A6" w14:textId="77777777" w:rsidR="00FC2846" w:rsidRDefault="00FC2846" w:rsidP="00FC2846">
      <w:pPr>
        <w:ind w:left="360"/>
      </w:pPr>
    </w:p>
    <w:p w14:paraId="78C8EE12" w14:textId="77777777" w:rsidR="00772CA7" w:rsidRDefault="00772CA7">
      <w:pPr>
        <w:spacing w:after="160" w:line="259" w:lineRule="auto"/>
        <w:jc w:val="left"/>
      </w:pPr>
      <w:r>
        <w:br w:type="page"/>
      </w:r>
    </w:p>
    <w:p w14:paraId="4F62108A" w14:textId="77777777" w:rsidR="00772CA7" w:rsidRDefault="00772CA7" w:rsidP="00772CA7">
      <w:pPr>
        <w:pStyle w:val="VWA1ohneNummer"/>
      </w:pPr>
      <w:bookmarkStart w:id="19" w:name="_Toc129721766"/>
      <w:r>
        <w:lastRenderedPageBreak/>
        <w:t>Selbstständigkeitserklärung</w:t>
      </w:r>
      <w:bookmarkEnd w:id="19"/>
      <w:r>
        <w:t xml:space="preserve"> </w:t>
      </w:r>
    </w:p>
    <w:p w14:paraId="00215C79" w14:textId="77777777" w:rsidR="00772CA7" w:rsidRDefault="00772CA7" w:rsidP="00772CA7"/>
    <w:p w14:paraId="1AE5355F" w14:textId="77777777" w:rsidR="00772CA7" w:rsidRDefault="00772CA7" w:rsidP="00772CA7"/>
    <w:p w14:paraId="663D45D1" w14:textId="77777777" w:rsidR="00772CA7" w:rsidRDefault="00772CA7" w:rsidP="00772CA7">
      <w:r>
        <w:t xml:space="preserve">Name: </w:t>
      </w:r>
    </w:p>
    <w:p w14:paraId="57AC5604" w14:textId="77777777" w:rsidR="00772CA7" w:rsidRDefault="00772CA7" w:rsidP="00772CA7"/>
    <w:p w14:paraId="096CB14C" w14:textId="77777777" w:rsidR="00772CA7" w:rsidRDefault="00772CA7" w:rsidP="00772CA7">
      <w:r>
        <w:t>Ich erkläre, dass ich diese vorwissenschaftliche Arbeit eigenständig angefertigt und nur die im Literaturverzeichnis angeführten Quellen und Hilfsmittel benutzt habe.</w:t>
      </w:r>
    </w:p>
    <w:p w14:paraId="29DA5BEB" w14:textId="77777777" w:rsidR="00772CA7" w:rsidRDefault="00772CA7" w:rsidP="00772CA7"/>
    <w:p w14:paraId="39051FC3" w14:textId="77777777" w:rsidR="00772CA7" w:rsidRDefault="00772CA7" w:rsidP="00772CA7">
      <w:pPr>
        <w:pStyle w:val="VWASelbstndigkeitserklrung"/>
      </w:pPr>
      <w:r>
        <w:tab/>
        <w:t>___________________</w:t>
      </w:r>
      <w:r>
        <w:tab/>
        <w:t>___________________</w:t>
      </w:r>
    </w:p>
    <w:p w14:paraId="14A04A11" w14:textId="77777777" w:rsidR="00772CA7" w:rsidRDefault="00772CA7" w:rsidP="00772CA7">
      <w:pPr>
        <w:pStyle w:val="VWASelbstndigkeitserklrung"/>
      </w:pPr>
      <w:r>
        <w:tab/>
        <w:t>Ort, Datum</w:t>
      </w:r>
      <w:r>
        <w:tab/>
        <w:t>Unterschrift</w:t>
      </w:r>
    </w:p>
    <w:p w14:paraId="644639ED" w14:textId="77777777" w:rsidR="00772CA7" w:rsidRDefault="00772CA7" w:rsidP="0073137F"/>
    <w:p w14:paraId="75292B6F" w14:textId="77777777" w:rsidR="00772CA7" w:rsidRDefault="00772CA7" w:rsidP="0073137F"/>
    <w:p w14:paraId="47744892" w14:textId="77777777" w:rsidR="00772CA7" w:rsidRPr="0073137F" w:rsidRDefault="00772CA7" w:rsidP="0073137F"/>
    <w:sectPr w:rsidR="00772CA7" w:rsidRPr="0073137F" w:rsidSect="00A82103">
      <w:footerReference w:type="default" r:id="rId23"/>
      <w:pgSz w:w="11906" w:h="16838" w:code="9"/>
      <w:pgMar w:top="1418" w:right="1418" w:bottom="1134" w:left="1418" w:header="709" w:footer="70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AC698" w14:textId="77777777" w:rsidR="007E5F56" w:rsidRDefault="007E5F56" w:rsidP="00AD03FF">
      <w:pPr>
        <w:spacing w:after="0" w:line="240" w:lineRule="auto"/>
      </w:pPr>
      <w:r>
        <w:separator/>
      </w:r>
    </w:p>
  </w:endnote>
  <w:endnote w:type="continuationSeparator" w:id="0">
    <w:p w14:paraId="01C60450" w14:textId="77777777" w:rsidR="007E5F56" w:rsidRDefault="007E5F56" w:rsidP="00AD0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995B1" w14:textId="77777777" w:rsidR="00A82103" w:rsidRPr="00A82103" w:rsidRDefault="00A82103" w:rsidP="00A82103">
    <w:pPr>
      <w:pStyle w:val="Fuzeile"/>
    </w:pPr>
    <w:r>
      <w:tab/>
    </w:r>
    <w:r>
      <w:tab/>
    </w:r>
    <w:r>
      <w:fldChar w:fldCharType="begin"/>
    </w:r>
    <w:r>
      <w:instrText>PAGE   \* MERGEFORMAT</w:instrText>
    </w:r>
    <w:r>
      <w:fldChar w:fldCharType="separate"/>
    </w:r>
    <w:r w:rsidR="0057301E" w:rsidRPr="0057301E">
      <w:rPr>
        <w:noProof/>
        <w:lang w:val="de-DE"/>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34E02" w14:textId="77777777" w:rsidR="007E5F56" w:rsidRDefault="007E5F56" w:rsidP="00AD03FF">
      <w:pPr>
        <w:spacing w:after="0" w:line="240" w:lineRule="auto"/>
      </w:pPr>
      <w:r>
        <w:separator/>
      </w:r>
    </w:p>
  </w:footnote>
  <w:footnote w:type="continuationSeparator" w:id="0">
    <w:p w14:paraId="3F9888B7" w14:textId="77777777" w:rsidR="007E5F56" w:rsidRDefault="007E5F56" w:rsidP="00AD03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16244"/>
    <w:multiLevelType w:val="hybridMultilevel"/>
    <w:tmpl w:val="3BF23F0A"/>
    <w:lvl w:ilvl="0" w:tplc="D2D495E0">
      <w:start w:val="1"/>
      <w:numFmt w:val="bullet"/>
      <w:pStyle w:val="Listenabsatz"/>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9016F2D"/>
    <w:multiLevelType w:val="hybridMultilevel"/>
    <w:tmpl w:val="D184595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6941613"/>
    <w:multiLevelType w:val="hybridMultilevel"/>
    <w:tmpl w:val="07AC8EA2"/>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553754FF"/>
    <w:multiLevelType w:val="multilevel"/>
    <w:tmpl w:val="0C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57981D8C"/>
    <w:multiLevelType w:val="hybridMultilevel"/>
    <w:tmpl w:val="719E2B7E"/>
    <w:lvl w:ilvl="0" w:tplc="56AEA6E0">
      <w:numFmt w:val="bullet"/>
      <w:lvlText w:val="-"/>
      <w:lvlJc w:val="left"/>
      <w:pPr>
        <w:ind w:left="720" w:hanging="360"/>
      </w:pPr>
      <w:rPr>
        <w:rFonts w:ascii="Cambria" w:eastAsiaTheme="minorHAnsi" w:hAnsi="Cambria"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78DA078E"/>
    <w:multiLevelType w:val="hybridMultilevel"/>
    <w:tmpl w:val="0A3AB1EA"/>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7B844D81"/>
    <w:multiLevelType w:val="hybridMultilevel"/>
    <w:tmpl w:val="426CBCE4"/>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7D615751"/>
    <w:multiLevelType w:val="hybridMultilevel"/>
    <w:tmpl w:val="8C16B4F2"/>
    <w:lvl w:ilvl="0" w:tplc="9ED85C40">
      <w:numFmt w:val="bullet"/>
      <w:lvlText w:val="-"/>
      <w:lvlJc w:val="left"/>
      <w:pPr>
        <w:ind w:left="720" w:hanging="360"/>
      </w:pPr>
      <w:rPr>
        <w:rFonts w:ascii="Cambria" w:eastAsiaTheme="minorHAnsi" w:hAnsi="Cambria"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467253">
    <w:abstractNumId w:val="3"/>
  </w:num>
  <w:num w:numId="2" w16cid:durableId="1967152855">
    <w:abstractNumId w:val="0"/>
  </w:num>
  <w:num w:numId="3" w16cid:durableId="1339191324">
    <w:abstractNumId w:val="5"/>
  </w:num>
  <w:num w:numId="4" w16cid:durableId="407508027">
    <w:abstractNumId w:val="6"/>
  </w:num>
  <w:num w:numId="5" w16cid:durableId="1811172677">
    <w:abstractNumId w:val="1"/>
  </w:num>
  <w:num w:numId="6" w16cid:durableId="852912870">
    <w:abstractNumId w:val="2"/>
  </w:num>
  <w:num w:numId="7" w16cid:durableId="1722443169">
    <w:abstractNumId w:val="4"/>
  </w:num>
  <w:num w:numId="8" w16cid:durableId="17357344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EAA"/>
    <w:rsid w:val="0002038A"/>
    <w:rsid w:val="00093F45"/>
    <w:rsid w:val="000B0821"/>
    <w:rsid w:val="00123CA8"/>
    <w:rsid w:val="00133A81"/>
    <w:rsid w:val="00162EAA"/>
    <w:rsid w:val="00174B59"/>
    <w:rsid w:val="001D17B0"/>
    <w:rsid w:val="001E17BA"/>
    <w:rsid w:val="001E5266"/>
    <w:rsid w:val="00204D8D"/>
    <w:rsid w:val="002253DA"/>
    <w:rsid w:val="002264CA"/>
    <w:rsid w:val="00264636"/>
    <w:rsid w:val="0028789B"/>
    <w:rsid w:val="002B1B5D"/>
    <w:rsid w:val="00364509"/>
    <w:rsid w:val="003660B3"/>
    <w:rsid w:val="00377B86"/>
    <w:rsid w:val="00406E73"/>
    <w:rsid w:val="00450EEA"/>
    <w:rsid w:val="00464662"/>
    <w:rsid w:val="004F006F"/>
    <w:rsid w:val="004F3039"/>
    <w:rsid w:val="0057301E"/>
    <w:rsid w:val="00573569"/>
    <w:rsid w:val="00625F0E"/>
    <w:rsid w:val="00643C3F"/>
    <w:rsid w:val="0065336D"/>
    <w:rsid w:val="00655532"/>
    <w:rsid w:val="006D2FB7"/>
    <w:rsid w:val="006E6B5A"/>
    <w:rsid w:val="006F6F81"/>
    <w:rsid w:val="007045B5"/>
    <w:rsid w:val="007215B1"/>
    <w:rsid w:val="0073137F"/>
    <w:rsid w:val="00745FE8"/>
    <w:rsid w:val="0077286A"/>
    <w:rsid w:val="00772CA7"/>
    <w:rsid w:val="00791976"/>
    <w:rsid w:val="007A268D"/>
    <w:rsid w:val="007B35B7"/>
    <w:rsid w:val="007C1ACC"/>
    <w:rsid w:val="007E5F56"/>
    <w:rsid w:val="00803AEC"/>
    <w:rsid w:val="0082381A"/>
    <w:rsid w:val="008534F0"/>
    <w:rsid w:val="008D3EB7"/>
    <w:rsid w:val="008F2B9C"/>
    <w:rsid w:val="00992071"/>
    <w:rsid w:val="00A00AB2"/>
    <w:rsid w:val="00A318F9"/>
    <w:rsid w:val="00A46A9C"/>
    <w:rsid w:val="00A52492"/>
    <w:rsid w:val="00A82103"/>
    <w:rsid w:val="00A92C7F"/>
    <w:rsid w:val="00AD03FF"/>
    <w:rsid w:val="00B15AD7"/>
    <w:rsid w:val="00B22659"/>
    <w:rsid w:val="00B52BDE"/>
    <w:rsid w:val="00BB6A58"/>
    <w:rsid w:val="00BC032F"/>
    <w:rsid w:val="00C44BD1"/>
    <w:rsid w:val="00C646D4"/>
    <w:rsid w:val="00CF6143"/>
    <w:rsid w:val="00D46AF9"/>
    <w:rsid w:val="00D57585"/>
    <w:rsid w:val="00D60788"/>
    <w:rsid w:val="00DC75F6"/>
    <w:rsid w:val="00F1600E"/>
    <w:rsid w:val="00F279C3"/>
    <w:rsid w:val="00F379A1"/>
    <w:rsid w:val="00F46A9D"/>
    <w:rsid w:val="00F65F27"/>
    <w:rsid w:val="00FC2846"/>
    <w:rsid w:val="00FF348D"/>
    <w:rsid w:val="00FF763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4523B"/>
  <w15:chartTrackingRefBased/>
  <w15:docId w15:val="{FBF11E83-7DC5-4935-9933-FA719B78D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3569"/>
    <w:pPr>
      <w:spacing w:after="120" w:line="360" w:lineRule="auto"/>
      <w:jc w:val="both"/>
    </w:pPr>
    <w:rPr>
      <w:rFonts w:ascii="Cambria" w:hAnsi="Cambria"/>
      <w:sz w:val="24"/>
    </w:rPr>
  </w:style>
  <w:style w:type="paragraph" w:styleId="berschrift1">
    <w:name w:val="heading 1"/>
    <w:aliases w:val="VWA_Überschrift 1"/>
    <w:basedOn w:val="Standard"/>
    <w:next w:val="Standard"/>
    <w:link w:val="berschrift1Zchn"/>
    <w:uiPriority w:val="9"/>
    <w:qFormat/>
    <w:rsid w:val="00791976"/>
    <w:pPr>
      <w:keepNext/>
      <w:keepLines/>
      <w:numPr>
        <w:numId w:val="1"/>
      </w:numPr>
      <w:spacing w:after="240" w:line="240" w:lineRule="auto"/>
      <w:outlineLvl w:val="0"/>
    </w:pPr>
    <w:rPr>
      <w:rFonts w:asciiTheme="majorHAnsi" w:eastAsiaTheme="majorEastAsia" w:hAnsiTheme="majorHAnsi" w:cstheme="majorBidi"/>
      <w:b/>
      <w:color w:val="000000" w:themeColor="text1"/>
      <w:sz w:val="32"/>
      <w:szCs w:val="32"/>
    </w:rPr>
  </w:style>
  <w:style w:type="paragraph" w:styleId="berschrift2">
    <w:name w:val="heading 2"/>
    <w:aliases w:val="VWA_Überschrift 2"/>
    <w:basedOn w:val="Standard"/>
    <w:next w:val="Standard"/>
    <w:link w:val="berschrift2Zchn"/>
    <w:uiPriority w:val="9"/>
    <w:unhideWhenUsed/>
    <w:qFormat/>
    <w:rsid w:val="00791976"/>
    <w:pPr>
      <w:keepNext/>
      <w:keepLines/>
      <w:numPr>
        <w:ilvl w:val="1"/>
        <w:numId w:val="1"/>
      </w:numPr>
      <w:spacing w:line="240" w:lineRule="auto"/>
      <w:outlineLvl w:val="1"/>
    </w:pPr>
    <w:rPr>
      <w:rFonts w:asciiTheme="majorHAnsi" w:eastAsiaTheme="majorEastAsia" w:hAnsiTheme="majorHAnsi" w:cstheme="majorBidi"/>
      <w:b/>
      <w:color w:val="000000" w:themeColor="text1"/>
      <w:sz w:val="28"/>
      <w:szCs w:val="28"/>
    </w:rPr>
  </w:style>
  <w:style w:type="paragraph" w:styleId="berschrift3">
    <w:name w:val="heading 3"/>
    <w:aliases w:val="VWA_Überschrift 3"/>
    <w:basedOn w:val="Standard"/>
    <w:next w:val="Standard"/>
    <w:link w:val="berschrift3Zchn"/>
    <w:uiPriority w:val="9"/>
    <w:unhideWhenUsed/>
    <w:qFormat/>
    <w:rsid w:val="00791976"/>
    <w:pPr>
      <w:keepNext/>
      <w:keepLines/>
      <w:numPr>
        <w:ilvl w:val="2"/>
        <w:numId w:val="1"/>
      </w:numPr>
      <w:spacing w:line="240" w:lineRule="auto"/>
      <w:outlineLvl w:val="2"/>
    </w:pPr>
    <w:rPr>
      <w:rFonts w:asciiTheme="majorHAnsi" w:eastAsiaTheme="majorEastAsia" w:hAnsiTheme="majorHAnsi" w:cstheme="majorBidi"/>
      <w:b/>
      <w:color w:val="000000" w:themeColor="text1"/>
      <w:szCs w:val="24"/>
    </w:rPr>
  </w:style>
  <w:style w:type="paragraph" w:styleId="berschrift4">
    <w:name w:val="heading 4"/>
    <w:aliases w:val="VWA_Überschrift 4"/>
    <w:basedOn w:val="Standard"/>
    <w:next w:val="Standard"/>
    <w:link w:val="berschrift4Zchn"/>
    <w:uiPriority w:val="9"/>
    <w:unhideWhenUsed/>
    <w:qFormat/>
    <w:rsid w:val="00791976"/>
    <w:pPr>
      <w:keepNext/>
      <w:keepLines/>
      <w:numPr>
        <w:ilvl w:val="3"/>
        <w:numId w:val="1"/>
      </w:numPr>
      <w:spacing w:after="80" w:line="240" w:lineRule="auto"/>
      <w:outlineLvl w:val="3"/>
    </w:pPr>
    <w:rPr>
      <w:rFonts w:asciiTheme="majorHAnsi" w:eastAsiaTheme="majorEastAsia" w:hAnsiTheme="majorHAnsi" w:cstheme="majorBidi"/>
      <w:iCs/>
      <w:color w:val="000000" w:themeColor="text1"/>
    </w:rPr>
  </w:style>
  <w:style w:type="paragraph" w:styleId="berschrift5">
    <w:name w:val="heading 5"/>
    <w:basedOn w:val="Standard"/>
    <w:next w:val="Standard"/>
    <w:link w:val="berschrift5Zchn"/>
    <w:uiPriority w:val="9"/>
    <w:unhideWhenUsed/>
    <w:qFormat/>
    <w:rsid w:val="0065336D"/>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65336D"/>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65336D"/>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65336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5336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VWA_Überschrift 1 Zchn"/>
    <w:basedOn w:val="Absatz-Standardschriftart"/>
    <w:link w:val="berschrift1"/>
    <w:uiPriority w:val="9"/>
    <w:rsid w:val="00791976"/>
    <w:rPr>
      <w:rFonts w:asciiTheme="majorHAnsi" w:eastAsiaTheme="majorEastAsia" w:hAnsiTheme="majorHAnsi" w:cstheme="majorBidi"/>
      <w:b/>
      <w:color w:val="000000" w:themeColor="text1"/>
      <w:sz w:val="32"/>
      <w:szCs w:val="32"/>
    </w:rPr>
  </w:style>
  <w:style w:type="character" w:customStyle="1" w:styleId="berschrift2Zchn">
    <w:name w:val="Überschrift 2 Zchn"/>
    <w:aliases w:val="VWA_Überschrift 2 Zchn"/>
    <w:basedOn w:val="Absatz-Standardschriftart"/>
    <w:link w:val="berschrift2"/>
    <w:uiPriority w:val="9"/>
    <w:rsid w:val="00791976"/>
    <w:rPr>
      <w:rFonts w:asciiTheme="majorHAnsi" w:eastAsiaTheme="majorEastAsia" w:hAnsiTheme="majorHAnsi" w:cstheme="majorBidi"/>
      <w:b/>
      <w:color w:val="000000" w:themeColor="text1"/>
      <w:sz w:val="28"/>
      <w:szCs w:val="28"/>
    </w:rPr>
  </w:style>
  <w:style w:type="character" w:customStyle="1" w:styleId="berschrift3Zchn">
    <w:name w:val="Überschrift 3 Zchn"/>
    <w:aliases w:val="VWA_Überschrift 3 Zchn"/>
    <w:basedOn w:val="Absatz-Standardschriftart"/>
    <w:link w:val="berschrift3"/>
    <w:uiPriority w:val="9"/>
    <w:rsid w:val="00791976"/>
    <w:rPr>
      <w:rFonts w:asciiTheme="majorHAnsi" w:eastAsiaTheme="majorEastAsia" w:hAnsiTheme="majorHAnsi" w:cstheme="majorBidi"/>
      <w:b/>
      <w:color w:val="000000" w:themeColor="text1"/>
      <w:sz w:val="24"/>
      <w:szCs w:val="24"/>
    </w:rPr>
  </w:style>
  <w:style w:type="character" w:customStyle="1" w:styleId="berschrift4Zchn">
    <w:name w:val="Überschrift 4 Zchn"/>
    <w:aliases w:val="VWA_Überschrift 4 Zchn"/>
    <w:basedOn w:val="Absatz-Standardschriftart"/>
    <w:link w:val="berschrift4"/>
    <w:uiPriority w:val="9"/>
    <w:rsid w:val="00791976"/>
    <w:rPr>
      <w:rFonts w:asciiTheme="majorHAnsi" w:eastAsiaTheme="majorEastAsia" w:hAnsiTheme="majorHAnsi" w:cstheme="majorBidi"/>
      <w:iCs/>
      <w:color w:val="000000" w:themeColor="text1"/>
      <w:sz w:val="24"/>
    </w:rPr>
  </w:style>
  <w:style w:type="paragraph" w:customStyle="1" w:styleId="VWATitel">
    <w:name w:val="VWA_Titel"/>
    <w:basedOn w:val="Standard"/>
    <w:next w:val="Standard"/>
    <w:qFormat/>
    <w:rsid w:val="00D46AF9"/>
    <w:pPr>
      <w:jc w:val="center"/>
    </w:pPr>
    <w:rPr>
      <w:b/>
      <w:sz w:val="48"/>
      <w:szCs w:val="48"/>
    </w:rPr>
  </w:style>
  <w:style w:type="paragraph" w:customStyle="1" w:styleId="VWAUntertitel">
    <w:name w:val="VWA_Untertitel"/>
    <w:basedOn w:val="Standard"/>
    <w:next w:val="Standard"/>
    <w:qFormat/>
    <w:rsid w:val="00D46AF9"/>
    <w:pPr>
      <w:jc w:val="center"/>
    </w:pPr>
    <w:rPr>
      <w:b/>
      <w:sz w:val="28"/>
      <w:szCs w:val="28"/>
    </w:rPr>
  </w:style>
  <w:style w:type="paragraph" w:customStyle="1" w:styleId="VWATitelseite-Text">
    <w:name w:val="VWA_Titelseite-Text"/>
    <w:basedOn w:val="Standard"/>
    <w:qFormat/>
    <w:rsid w:val="00D46AF9"/>
    <w:pPr>
      <w:jc w:val="center"/>
    </w:pPr>
    <w:rPr>
      <w:sz w:val="28"/>
    </w:rPr>
  </w:style>
  <w:style w:type="paragraph" w:styleId="Inhaltsverzeichnisberschrift">
    <w:name w:val="TOC Heading"/>
    <w:basedOn w:val="VWA1ohneNummer"/>
    <w:next w:val="Standard"/>
    <w:uiPriority w:val="39"/>
    <w:unhideWhenUsed/>
    <w:qFormat/>
    <w:rsid w:val="0073137F"/>
    <w:pPr>
      <w:outlineLvl w:val="9"/>
    </w:pPr>
    <w:rPr>
      <w:lang w:eastAsia="de-AT"/>
    </w:rPr>
  </w:style>
  <w:style w:type="paragraph" w:styleId="Verzeichnis1">
    <w:name w:val="toc 1"/>
    <w:basedOn w:val="Standard"/>
    <w:next w:val="Standard"/>
    <w:autoRedefine/>
    <w:uiPriority w:val="39"/>
    <w:unhideWhenUsed/>
    <w:rsid w:val="000B0821"/>
    <w:pPr>
      <w:tabs>
        <w:tab w:val="left" w:pos="567"/>
        <w:tab w:val="right" w:leader="dot" w:pos="8493"/>
      </w:tabs>
      <w:spacing w:before="100" w:after="0" w:line="240" w:lineRule="auto"/>
      <w:ind w:left="567" w:hanging="567"/>
      <w:jc w:val="left"/>
    </w:pPr>
    <w:rPr>
      <w:noProof/>
    </w:rPr>
  </w:style>
  <w:style w:type="paragraph" w:styleId="Verzeichnis2">
    <w:name w:val="toc 2"/>
    <w:basedOn w:val="Standard"/>
    <w:next w:val="Standard"/>
    <w:autoRedefine/>
    <w:uiPriority w:val="39"/>
    <w:unhideWhenUsed/>
    <w:rsid w:val="002B1B5D"/>
    <w:pPr>
      <w:tabs>
        <w:tab w:val="left" w:pos="567"/>
        <w:tab w:val="right" w:leader="dot" w:pos="8493"/>
      </w:tabs>
      <w:spacing w:before="60" w:after="0" w:line="240" w:lineRule="auto"/>
      <w:ind w:left="567" w:hanging="567"/>
      <w:jc w:val="left"/>
    </w:pPr>
  </w:style>
  <w:style w:type="paragraph" w:styleId="Verzeichnis3">
    <w:name w:val="toc 3"/>
    <w:basedOn w:val="Standard"/>
    <w:next w:val="Standard"/>
    <w:autoRedefine/>
    <w:uiPriority w:val="39"/>
    <w:unhideWhenUsed/>
    <w:rsid w:val="002B1B5D"/>
    <w:pPr>
      <w:tabs>
        <w:tab w:val="left" w:pos="851"/>
        <w:tab w:val="right" w:leader="dot" w:pos="8493"/>
      </w:tabs>
      <w:spacing w:before="20" w:after="0" w:line="240" w:lineRule="auto"/>
      <w:ind w:left="851" w:hanging="851"/>
      <w:jc w:val="left"/>
    </w:pPr>
  </w:style>
  <w:style w:type="character" w:styleId="Hyperlink">
    <w:name w:val="Hyperlink"/>
    <w:basedOn w:val="Absatz-Standardschriftart"/>
    <w:uiPriority w:val="99"/>
    <w:unhideWhenUsed/>
    <w:rsid w:val="0073137F"/>
    <w:rPr>
      <w:color w:val="0563C1" w:themeColor="hyperlink"/>
      <w:u w:val="single"/>
    </w:rPr>
  </w:style>
  <w:style w:type="paragraph" w:customStyle="1" w:styleId="VWA1ohneNummer">
    <w:name w:val="VWA_Ü1 ohne Nummer"/>
    <w:basedOn w:val="berschrift1"/>
    <w:next w:val="Standard"/>
    <w:qFormat/>
    <w:rsid w:val="00DC75F6"/>
    <w:pPr>
      <w:numPr>
        <w:numId w:val="0"/>
      </w:numPr>
    </w:pPr>
  </w:style>
  <w:style w:type="paragraph" w:styleId="Funotentext">
    <w:name w:val="footnote text"/>
    <w:basedOn w:val="Standard"/>
    <w:link w:val="FunotentextZchn"/>
    <w:uiPriority w:val="99"/>
    <w:unhideWhenUsed/>
    <w:rsid w:val="00AD03FF"/>
    <w:pPr>
      <w:spacing w:after="0" w:line="240" w:lineRule="auto"/>
      <w:jc w:val="left"/>
    </w:pPr>
    <w:rPr>
      <w:sz w:val="20"/>
      <w:szCs w:val="20"/>
    </w:rPr>
  </w:style>
  <w:style w:type="character" w:customStyle="1" w:styleId="FunotentextZchn">
    <w:name w:val="Fußnotentext Zchn"/>
    <w:basedOn w:val="Absatz-Standardschriftart"/>
    <w:link w:val="Funotentext"/>
    <w:uiPriority w:val="99"/>
    <w:rsid w:val="00AD03FF"/>
    <w:rPr>
      <w:rFonts w:ascii="Cambria" w:hAnsi="Cambria"/>
      <w:sz w:val="20"/>
      <w:szCs w:val="20"/>
    </w:rPr>
  </w:style>
  <w:style w:type="character" w:styleId="Funotenzeichen">
    <w:name w:val="footnote reference"/>
    <w:basedOn w:val="Absatz-Standardschriftart"/>
    <w:uiPriority w:val="99"/>
    <w:semiHidden/>
    <w:unhideWhenUsed/>
    <w:rsid w:val="00AD03FF"/>
    <w:rPr>
      <w:vertAlign w:val="superscript"/>
    </w:rPr>
  </w:style>
  <w:style w:type="paragraph" w:customStyle="1" w:styleId="VWASelbstndigkeitserklrung">
    <w:name w:val="VWA_Selbständigkeitserklärung"/>
    <w:basedOn w:val="Standard"/>
    <w:next w:val="Standard"/>
    <w:qFormat/>
    <w:rsid w:val="00772CA7"/>
    <w:pPr>
      <w:tabs>
        <w:tab w:val="center" w:pos="2127"/>
        <w:tab w:val="center" w:pos="6237"/>
      </w:tabs>
      <w:spacing w:line="240" w:lineRule="auto"/>
    </w:pPr>
  </w:style>
  <w:style w:type="paragraph" w:customStyle="1" w:styleId="VWAZitatLANG">
    <w:name w:val="VWA_Zitat_LANG"/>
    <w:basedOn w:val="Standard"/>
    <w:next w:val="Standard"/>
    <w:qFormat/>
    <w:rsid w:val="00A00AB2"/>
    <w:pPr>
      <w:spacing w:line="240" w:lineRule="auto"/>
      <w:ind w:left="567"/>
    </w:pPr>
    <w:rPr>
      <w:sz w:val="22"/>
    </w:rPr>
  </w:style>
  <w:style w:type="paragraph" w:styleId="Kopfzeile">
    <w:name w:val="header"/>
    <w:basedOn w:val="Standard"/>
    <w:link w:val="KopfzeileZchn"/>
    <w:uiPriority w:val="99"/>
    <w:unhideWhenUsed/>
    <w:rsid w:val="00A8210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82103"/>
    <w:rPr>
      <w:rFonts w:ascii="Cambria" w:hAnsi="Cambria"/>
      <w:sz w:val="24"/>
    </w:rPr>
  </w:style>
  <w:style w:type="paragraph" w:styleId="Fuzeile">
    <w:name w:val="footer"/>
    <w:basedOn w:val="Standard"/>
    <w:link w:val="FuzeileZchn"/>
    <w:uiPriority w:val="99"/>
    <w:unhideWhenUsed/>
    <w:rsid w:val="00A82103"/>
    <w:pPr>
      <w:pBdr>
        <w:top w:val="single" w:sz="4" w:space="1" w:color="auto"/>
      </w:pBdr>
      <w:tabs>
        <w:tab w:val="center" w:pos="4536"/>
        <w:tab w:val="right" w:pos="9072"/>
      </w:tabs>
      <w:spacing w:after="0" w:line="240" w:lineRule="auto"/>
    </w:pPr>
    <w:rPr>
      <w:sz w:val="20"/>
    </w:rPr>
  </w:style>
  <w:style w:type="character" w:customStyle="1" w:styleId="FuzeileZchn">
    <w:name w:val="Fußzeile Zchn"/>
    <w:basedOn w:val="Absatz-Standardschriftart"/>
    <w:link w:val="Fuzeile"/>
    <w:uiPriority w:val="99"/>
    <w:rsid w:val="00A82103"/>
    <w:rPr>
      <w:rFonts w:ascii="Cambria" w:hAnsi="Cambria"/>
      <w:sz w:val="20"/>
    </w:rPr>
  </w:style>
  <w:style w:type="paragraph" w:styleId="Listenabsatz">
    <w:name w:val="List Paragraph"/>
    <w:basedOn w:val="Standard"/>
    <w:uiPriority w:val="34"/>
    <w:qFormat/>
    <w:rsid w:val="0082381A"/>
    <w:pPr>
      <w:numPr>
        <w:numId w:val="2"/>
      </w:numPr>
      <w:ind w:left="357" w:hanging="357"/>
      <w:contextualSpacing/>
    </w:pPr>
  </w:style>
  <w:style w:type="character" w:styleId="NichtaufgelsteErwhnung">
    <w:name w:val="Unresolved Mention"/>
    <w:basedOn w:val="Absatz-Standardschriftart"/>
    <w:uiPriority w:val="99"/>
    <w:semiHidden/>
    <w:unhideWhenUsed/>
    <w:rsid w:val="00CF6143"/>
    <w:rPr>
      <w:color w:val="808080"/>
      <w:shd w:val="clear" w:color="auto" w:fill="E6E6E6"/>
    </w:rPr>
  </w:style>
  <w:style w:type="character" w:customStyle="1" w:styleId="berschrift5Zchn">
    <w:name w:val="Überschrift 5 Zchn"/>
    <w:basedOn w:val="Absatz-Standardschriftart"/>
    <w:link w:val="berschrift5"/>
    <w:uiPriority w:val="9"/>
    <w:rsid w:val="0065336D"/>
    <w:rPr>
      <w:rFonts w:asciiTheme="majorHAnsi" w:eastAsiaTheme="majorEastAsia" w:hAnsiTheme="majorHAnsi" w:cstheme="majorBidi"/>
      <w:color w:val="2F5496" w:themeColor="accent1" w:themeShade="BF"/>
      <w:sz w:val="24"/>
    </w:rPr>
  </w:style>
  <w:style w:type="character" w:customStyle="1" w:styleId="berschrift6Zchn">
    <w:name w:val="Überschrift 6 Zchn"/>
    <w:basedOn w:val="Absatz-Standardschriftart"/>
    <w:link w:val="berschrift6"/>
    <w:uiPriority w:val="9"/>
    <w:semiHidden/>
    <w:rsid w:val="0065336D"/>
    <w:rPr>
      <w:rFonts w:asciiTheme="majorHAnsi" w:eastAsiaTheme="majorEastAsia" w:hAnsiTheme="majorHAnsi" w:cstheme="majorBidi"/>
      <w:color w:val="1F3763" w:themeColor="accent1" w:themeShade="7F"/>
      <w:sz w:val="24"/>
    </w:rPr>
  </w:style>
  <w:style w:type="character" w:customStyle="1" w:styleId="berschrift7Zchn">
    <w:name w:val="Überschrift 7 Zchn"/>
    <w:basedOn w:val="Absatz-Standardschriftart"/>
    <w:link w:val="berschrift7"/>
    <w:uiPriority w:val="9"/>
    <w:semiHidden/>
    <w:rsid w:val="0065336D"/>
    <w:rPr>
      <w:rFonts w:asciiTheme="majorHAnsi" w:eastAsiaTheme="majorEastAsia" w:hAnsiTheme="majorHAnsi" w:cstheme="majorBidi"/>
      <w:i/>
      <w:iCs/>
      <w:color w:val="1F3763" w:themeColor="accent1" w:themeShade="7F"/>
      <w:sz w:val="24"/>
    </w:rPr>
  </w:style>
  <w:style w:type="character" w:customStyle="1" w:styleId="berschrift8Zchn">
    <w:name w:val="Überschrift 8 Zchn"/>
    <w:basedOn w:val="Absatz-Standardschriftart"/>
    <w:link w:val="berschrift8"/>
    <w:uiPriority w:val="9"/>
    <w:semiHidden/>
    <w:rsid w:val="0065336D"/>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65336D"/>
    <w:rPr>
      <w:rFonts w:asciiTheme="majorHAnsi" w:eastAsiaTheme="majorEastAsia" w:hAnsiTheme="majorHAnsi" w:cstheme="majorBidi"/>
      <w:i/>
      <w:iCs/>
      <w:color w:val="272727" w:themeColor="text1" w:themeTint="D8"/>
      <w:sz w:val="21"/>
      <w:szCs w:val="21"/>
    </w:rPr>
  </w:style>
  <w:style w:type="paragraph" w:styleId="Sprechblasentext">
    <w:name w:val="Balloon Text"/>
    <w:basedOn w:val="Standard"/>
    <w:link w:val="SprechblasentextZchn"/>
    <w:uiPriority w:val="99"/>
    <w:semiHidden/>
    <w:unhideWhenUsed/>
    <w:rsid w:val="003660B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660B3"/>
    <w:rPr>
      <w:rFonts w:ascii="Segoe UI" w:hAnsi="Segoe UI" w:cs="Segoe UI"/>
      <w:sz w:val="18"/>
      <w:szCs w:val="18"/>
    </w:rPr>
  </w:style>
  <w:style w:type="paragraph" w:styleId="KeinLeerraum">
    <w:name w:val="No Spacing"/>
    <w:uiPriority w:val="1"/>
    <w:qFormat/>
    <w:rsid w:val="001E5266"/>
    <w:pPr>
      <w:spacing w:after="0" w:line="240" w:lineRule="auto"/>
      <w:jc w:val="both"/>
    </w:pPr>
    <w:rPr>
      <w:rFonts w:ascii="Cambria" w:hAnsi="Cambria"/>
      <w:sz w:val="24"/>
    </w:rPr>
  </w:style>
  <w:style w:type="paragraph" w:styleId="Titel">
    <w:name w:val="Title"/>
    <w:basedOn w:val="Standard"/>
    <w:next w:val="Standard"/>
    <w:link w:val="TitelZchn"/>
    <w:uiPriority w:val="10"/>
    <w:qFormat/>
    <w:rsid w:val="001E526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E526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B6A58"/>
    <w:pPr>
      <w:numPr>
        <w:ilvl w:val="1"/>
      </w:numPr>
      <w:spacing w:after="160"/>
    </w:pPr>
    <w:rPr>
      <w:rFonts w:asciiTheme="minorHAnsi" w:eastAsiaTheme="minorEastAsia" w:hAnsiTheme="minorHAnsi"/>
      <w:color w:val="5A5A5A" w:themeColor="text1" w:themeTint="A5"/>
      <w:spacing w:val="15"/>
      <w:sz w:val="22"/>
    </w:rPr>
  </w:style>
  <w:style w:type="character" w:customStyle="1" w:styleId="UntertitelZchn">
    <w:name w:val="Untertitel Zchn"/>
    <w:basedOn w:val="Absatz-Standardschriftart"/>
    <w:link w:val="Untertitel"/>
    <w:uiPriority w:val="11"/>
    <w:rsid w:val="00BB6A58"/>
    <w:rPr>
      <w:rFonts w:eastAsiaTheme="minorEastAsia"/>
      <w:color w:val="5A5A5A" w:themeColor="text1" w:themeTint="A5"/>
      <w:spacing w:val="15"/>
    </w:rPr>
  </w:style>
  <w:style w:type="paragraph" w:styleId="Beschriftung">
    <w:name w:val="caption"/>
    <w:aliases w:val="Abb.Beschriftung"/>
    <w:basedOn w:val="Standard"/>
    <w:next w:val="Standard"/>
    <w:uiPriority w:val="35"/>
    <w:unhideWhenUsed/>
    <w:qFormat/>
    <w:rsid w:val="002264CA"/>
    <w:pPr>
      <w:spacing w:after="200" w:line="240" w:lineRule="auto"/>
    </w:pPr>
    <w:rPr>
      <w:i/>
      <w:iCs/>
      <w:color w:val="44546A" w:themeColor="text2"/>
      <w:sz w:val="18"/>
      <w:szCs w:val="18"/>
    </w:rPr>
  </w:style>
  <w:style w:type="paragraph" w:styleId="Abbildungsverzeichnis">
    <w:name w:val="table of figures"/>
    <w:basedOn w:val="Standard"/>
    <w:next w:val="Standard"/>
    <w:uiPriority w:val="99"/>
    <w:unhideWhenUsed/>
    <w:rsid w:val="002264CA"/>
    <w:pPr>
      <w:spacing w:after="0"/>
    </w:pPr>
  </w:style>
  <w:style w:type="character" w:styleId="BesuchterLink">
    <w:name w:val="FollowedHyperlink"/>
    <w:basedOn w:val="Absatz-Standardschriftart"/>
    <w:uiPriority w:val="99"/>
    <w:semiHidden/>
    <w:unhideWhenUsed/>
    <w:rsid w:val="005735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hs-vwa.at/schueler/schreiben/design-und-layout"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s://www.expat-news.com/interkulturelle-kompetenzen-ausland/diese-fremdsprachen-werden-weltweit-am-meisten-gelernt-45879" TargetMode="External"/><Relationship Id="rId7" Type="http://schemas.openxmlformats.org/officeDocument/2006/relationships/settings" Target="settings.xml"/><Relationship Id="rId12" Type="http://schemas.openxmlformats.org/officeDocument/2006/relationships/hyperlink" Target="https://www.ahs-vwa.at/fileadmin/ahsvwa/PDF/Schreibhilfen_zum_Verfassen_einer_VWA.pdf" TargetMode="External"/><Relationship Id="rId17" Type="http://schemas.openxmlformats.org/officeDocument/2006/relationships/hyperlink" Target="https://www.ahs-vwa.at/schueler/schreiben/method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hs-vwa.at/schueler/schreiben/literaturrecherche" TargetMode="External"/><Relationship Id="rId20" Type="http://schemas.openxmlformats.org/officeDocument/2006/relationships/hyperlink" Target="https://www.ahs-vwa.at/schueler/schreiben/zitier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hs-vwa.at/schueler/schreiben/schreiben-der-kapite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hs-vwa.at/schueler/schreiben/zitieren"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hs-vwa.at/fileadmin/ahsvwa/PDF/VWA-Arbeiten_mit_Word.pdf" TargetMode="External"/><Relationship Id="rId22" Type="http://schemas.openxmlformats.org/officeDocument/2006/relationships/hyperlink" Target="file:///D:\BG%20Feldkirch%209.11.22\VWA\VWA%20Workshops\7_VWA_Workshops\7.Kl.VWA%20Steinbruch\VWA%20Vorlage%20-%20b.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aten%20Peter\Downloads\2019-VWA_Vorlage_V5b-www_VWA_m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8584bce-7a99-4026-9f6d-2b1f987afe64">
      <Terms xmlns="http://schemas.microsoft.com/office/infopath/2007/PartnerControls"/>
    </lcf76f155ced4ddcb4097134ff3c332f>
    <TaxCatchAll xmlns="81c235a8-ddea-4d0e-acde-6282f99fbc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A03BCE277279748B558D359D162F256" ma:contentTypeVersion="12" ma:contentTypeDescription="Ein neues Dokument erstellen." ma:contentTypeScope="" ma:versionID="d087948ef541ef1ac758fbb1e1b6284e">
  <xsd:schema xmlns:xsd="http://www.w3.org/2001/XMLSchema" xmlns:xs="http://www.w3.org/2001/XMLSchema" xmlns:p="http://schemas.microsoft.com/office/2006/metadata/properties" xmlns:ns2="88584bce-7a99-4026-9f6d-2b1f987afe64" xmlns:ns3="81c235a8-ddea-4d0e-acde-6282f99fbca3" targetNamespace="http://schemas.microsoft.com/office/2006/metadata/properties" ma:root="true" ma:fieldsID="28fcfe77d3235c6357e613cf1681d4ae" ns2:_="" ns3:_="">
    <xsd:import namespace="88584bce-7a99-4026-9f6d-2b1f987afe64"/>
    <xsd:import namespace="81c235a8-ddea-4d0e-acde-6282f99fbca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84bce-7a99-4026-9f6d-2b1f987af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ca203ac-d32e-4777-89cc-c5ffa04b31a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c235a8-ddea-4d0e-acde-6282f99fbca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b623c6c-5f77-4966-bf63-71fa687f5ac8}" ma:internalName="TaxCatchAll" ma:showField="CatchAllData" ma:web="81c235a8-ddea-4d0e-acde-6282f99fbca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4B89EF2D-5516-4820-ACDB-8D6843FF93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25A3B6-5255-4AB1-A672-83A0766A49F1}">
  <ds:schemaRefs>
    <ds:schemaRef ds:uri="http://schemas.microsoft.com/sharepoint/v3/contenttype/forms"/>
  </ds:schemaRefs>
</ds:datastoreItem>
</file>

<file path=customXml/itemProps3.xml><?xml version="1.0" encoding="utf-8"?>
<ds:datastoreItem xmlns:ds="http://schemas.openxmlformats.org/officeDocument/2006/customXml" ds:itemID="{5394CB80-40C9-4A00-9776-84A03FABE1C7}"/>
</file>

<file path=customXml/itemProps4.xml><?xml version="1.0" encoding="utf-8"?>
<ds:datastoreItem xmlns:ds="http://schemas.openxmlformats.org/officeDocument/2006/customXml" ds:itemID="{DCB7C442-63B1-438A-A5C7-12EA44B7B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2019-VWA_Vorlage_V5b-www_VWA_me</Template>
  <TotalTime>0</TotalTime>
  <Pages>13</Pages>
  <Words>977</Words>
  <Characters>6160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VWA-Vorlage</vt:lpstr>
    </vt:vector>
  </TitlesOfParts>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VWA-Vorlage</dc:title>
  <dc:subject/>
  <dc:creator>Peter Rauch</dc:creator>
  <cp:keywords/>
  <dc:description/>
  <cp:lastModifiedBy>Sybille Unterluggauer</cp:lastModifiedBy>
  <cp:revision>29</cp:revision>
  <dcterms:created xsi:type="dcterms:W3CDTF">2023-03-09T08:23:00Z</dcterms:created>
  <dcterms:modified xsi:type="dcterms:W3CDTF">2023-03-14T21:24:00Z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0x0101007A03BCE277279748B558D359D162F256</vt:lpwstr>
  </property>
</Properties>
</file>