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1665" w14:textId="77777777" w:rsidR="00450760" w:rsidRDefault="00F70401">
      <w:r w:rsidRPr="00647AA9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02A4F1BD" wp14:editId="0CDA98FC">
            <wp:simplePos x="0" y="0"/>
            <wp:positionH relativeFrom="margin">
              <wp:posOffset>-428625</wp:posOffset>
            </wp:positionH>
            <wp:positionV relativeFrom="paragraph">
              <wp:posOffset>-753110</wp:posOffset>
            </wp:positionV>
            <wp:extent cx="6854400" cy="1555200"/>
            <wp:effectExtent l="0" t="0" r="3810" b="698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efkopf_2021_blau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0"/>
                    <a:stretch/>
                  </pic:blipFill>
                  <pic:spPr bwMode="auto">
                    <a:xfrm>
                      <a:off x="0" y="0"/>
                      <a:ext cx="6854400" cy="155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F848" w14:textId="77777777" w:rsidR="00450760" w:rsidRDefault="00450760"/>
    <w:p w14:paraId="34CAC8F5" w14:textId="77777777" w:rsidR="0068729C" w:rsidRDefault="0068729C"/>
    <w:p w14:paraId="628C40EF" w14:textId="77777777" w:rsidR="00450760" w:rsidRDefault="00450760" w:rsidP="00450760">
      <w:pPr>
        <w:spacing w:after="0" w:line="240" w:lineRule="auto"/>
        <w:rPr>
          <w:b/>
          <w:sz w:val="28"/>
          <w:szCs w:val="28"/>
        </w:rPr>
      </w:pPr>
    </w:p>
    <w:p w14:paraId="39A3FA2D" w14:textId="0135C668" w:rsidR="00450760" w:rsidRPr="003C775B" w:rsidRDefault="00450760" w:rsidP="00772AB4">
      <w:pPr>
        <w:pBdr>
          <w:top w:val="single" w:sz="4" w:space="4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pacing w:after="0" w:line="240" w:lineRule="auto"/>
        <w:rPr>
          <w:b/>
          <w:sz w:val="28"/>
          <w:szCs w:val="28"/>
        </w:rPr>
      </w:pPr>
      <w:r w:rsidRPr="003C775B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ORWISSENSCHAFTLICHE ARBEIT</w:t>
      </w:r>
      <w:r w:rsidRPr="003C775B">
        <w:rPr>
          <w:b/>
          <w:sz w:val="28"/>
          <w:szCs w:val="28"/>
        </w:rPr>
        <w:t xml:space="preserve"> </w:t>
      </w:r>
      <w:r w:rsidR="008D5BB4">
        <w:rPr>
          <w:b/>
          <w:sz w:val="28"/>
          <w:szCs w:val="28"/>
        </w:rPr>
        <w:t>–</w:t>
      </w:r>
      <w:r w:rsidRPr="003C775B">
        <w:rPr>
          <w:b/>
          <w:sz w:val="28"/>
          <w:szCs w:val="28"/>
        </w:rPr>
        <w:t xml:space="preserve"> Anmeldung</w:t>
      </w:r>
      <w:r w:rsidR="008D5BB4">
        <w:rPr>
          <w:b/>
          <w:sz w:val="28"/>
          <w:szCs w:val="28"/>
        </w:rPr>
        <w:t xml:space="preserve"> - Tipps</w:t>
      </w:r>
    </w:p>
    <w:p w14:paraId="62C152A8" w14:textId="77777777" w:rsidR="00450760" w:rsidRDefault="00450760" w:rsidP="00450760">
      <w:pPr>
        <w:spacing w:after="0" w:line="240" w:lineRule="auto"/>
        <w:rPr>
          <w:sz w:val="28"/>
          <w:szCs w:val="28"/>
        </w:rPr>
      </w:pPr>
    </w:p>
    <w:p w14:paraId="2D8CEDB8" w14:textId="77777777" w:rsidR="00D11D0B" w:rsidRPr="003C775B" w:rsidRDefault="00D11D0B" w:rsidP="00450760">
      <w:pPr>
        <w:spacing w:after="0" w:line="240" w:lineRule="auto"/>
        <w:rPr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093"/>
        <w:gridCol w:w="2126"/>
        <w:gridCol w:w="5352"/>
      </w:tblGrid>
      <w:tr w:rsidR="00772AB4" w:rsidRPr="00772AB4" w14:paraId="639872D1" w14:textId="77777777" w:rsidTr="00665DB3">
        <w:tc>
          <w:tcPr>
            <w:tcW w:w="2093" w:type="dxa"/>
            <w:shd w:val="clear" w:color="auto" w:fill="auto"/>
          </w:tcPr>
          <w:p w14:paraId="12887AE5" w14:textId="77777777" w:rsidR="00450760" w:rsidRPr="00772AB4" w:rsidRDefault="00450760" w:rsidP="00D11D0B">
            <w:pPr>
              <w:spacing w:after="0" w:line="240" w:lineRule="auto"/>
              <w:rPr>
                <w:sz w:val="28"/>
                <w:szCs w:val="28"/>
              </w:rPr>
            </w:pPr>
            <w:r w:rsidRPr="00772AB4">
              <w:rPr>
                <w:b/>
                <w:sz w:val="28"/>
                <w:szCs w:val="28"/>
              </w:rPr>
              <w:t>Abgabetermin:</w:t>
            </w:r>
          </w:p>
        </w:tc>
        <w:tc>
          <w:tcPr>
            <w:tcW w:w="2126" w:type="dxa"/>
            <w:shd w:val="clear" w:color="auto" w:fill="auto"/>
          </w:tcPr>
          <w:p w14:paraId="18DF6EDF" w14:textId="0889A62E" w:rsidR="00450760" w:rsidRPr="00772AB4" w:rsidRDefault="00450760" w:rsidP="00211D9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auto"/>
          </w:tcPr>
          <w:p w14:paraId="4EAD2605" w14:textId="77777777" w:rsidR="00450760" w:rsidRPr="00772AB4" w:rsidRDefault="00450760" w:rsidP="00772AB4">
            <w:pPr>
              <w:spacing w:after="0" w:line="240" w:lineRule="auto"/>
              <w:rPr>
                <w:sz w:val="28"/>
                <w:szCs w:val="28"/>
              </w:rPr>
            </w:pPr>
            <w:r w:rsidRPr="00772AB4">
              <w:rPr>
                <w:b/>
                <w:sz w:val="28"/>
                <w:szCs w:val="28"/>
              </w:rPr>
              <w:t>beim Klassenvorstand</w:t>
            </w:r>
          </w:p>
        </w:tc>
      </w:tr>
    </w:tbl>
    <w:p w14:paraId="6A79B66E" w14:textId="77777777" w:rsidR="00450760" w:rsidRPr="003C775B" w:rsidRDefault="00450760" w:rsidP="00450760">
      <w:pPr>
        <w:spacing w:after="0" w:line="240" w:lineRule="auto"/>
        <w:rPr>
          <w:sz w:val="28"/>
          <w:szCs w:val="28"/>
        </w:rPr>
      </w:pPr>
    </w:p>
    <w:p w14:paraId="5A58997D" w14:textId="77777777" w:rsidR="00450760" w:rsidRPr="003C775B" w:rsidRDefault="00450760" w:rsidP="00450760">
      <w:pPr>
        <w:spacing w:after="0" w:line="240" w:lineRule="auto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784"/>
        <w:gridCol w:w="1784"/>
        <w:gridCol w:w="1784"/>
      </w:tblGrid>
      <w:tr w:rsidR="00450760" w:rsidRPr="003C775B" w14:paraId="798D2BBA" w14:textId="77777777" w:rsidTr="00772AB4">
        <w:tc>
          <w:tcPr>
            <w:tcW w:w="4219" w:type="dxa"/>
            <w:shd w:val="clear" w:color="auto" w:fill="auto"/>
          </w:tcPr>
          <w:p w14:paraId="14053019" w14:textId="77777777" w:rsidR="00450760" w:rsidRPr="003C775B" w:rsidRDefault="00450760" w:rsidP="00665DB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C775B">
              <w:rPr>
                <w:b/>
                <w:sz w:val="28"/>
                <w:szCs w:val="28"/>
              </w:rPr>
              <w:t>Name:</w:t>
            </w:r>
          </w:p>
        </w:tc>
        <w:tc>
          <w:tcPr>
            <w:tcW w:w="1784" w:type="dxa"/>
            <w:shd w:val="clear" w:color="auto" w:fill="auto"/>
          </w:tcPr>
          <w:p w14:paraId="2612E0D6" w14:textId="77777777" w:rsidR="00450760" w:rsidRPr="003C775B" w:rsidRDefault="00450760" w:rsidP="00665DB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C775B">
              <w:rPr>
                <w:b/>
                <w:sz w:val="28"/>
                <w:szCs w:val="28"/>
              </w:rPr>
              <w:t>Klasse:</w:t>
            </w:r>
          </w:p>
        </w:tc>
        <w:tc>
          <w:tcPr>
            <w:tcW w:w="1784" w:type="dxa"/>
            <w:shd w:val="clear" w:color="auto" w:fill="auto"/>
          </w:tcPr>
          <w:p w14:paraId="3D483C99" w14:textId="77777777" w:rsidR="00450760" w:rsidRPr="003C775B" w:rsidRDefault="00450760" w:rsidP="00665DB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C775B">
              <w:rPr>
                <w:b/>
                <w:sz w:val="28"/>
                <w:szCs w:val="28"/>
              </w:rPr>
              <w:t>Katalog-Nr.:</w:t>
            </w:r>
          </w:p>
        </w:tc>
        <w:tc>
          <w:tcPr>
            <w:tcW w:w="1784" w:type="dxa"/>
            <w:shd w:val="clear" w:color="auto" w:fill="auto"/>
          </w:tcPr>
          <w:p w14:paraId="17497EAB" w14:textId="77777777" w:rsidR="00450760" w:rsidRPr="003C775B" w:rsidRDefault="00450760" w:rsidP="00665DB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C775B">
              <w:rPr>
                <w:b/>
                <w:sz w:val="28"/>
                <w:szCs w:val="28"/>
              </w:rPr>
              <w:t>Schuljahr:</w:t>
            </w:r>
          </w:p>
        </w:tc>
      </w:tr>
      <w:tr w:rsidR="00665DB3" w:rsidRPr="003C775B" w14:paraId="33724302" w14:textId="77777777" w:rsidTr="00665DB3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14:paraId="37D374F5" w14:textId="3C7C8F1B" w:rsidR="00665DB3" w:rsidRPr="003C775B" w:rsidRDefault="00665DB3" w:rsidP="00665DB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463AB48B" w14:textId="1302D3E2" w:rsidR="00665DB3" w:rsidRPr="003C775B" w:rsidRDefault="00665DB3" w:rsidP="00665DB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552D14A8" w14:textId="77777777" w:rsidR="00665DB3" w:rsidRPr="003C775B" w:rsidRDefault="00665DB3" w:rsidP="00665DB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3D7E5AE8" w14:textId="334C3E54" w:rsidR="00665DB3" w:rsidRPr="003C775B" w:rsidRDefault="00665DB3" w:rsidP="00665DB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41817D91" w14:textId="77777777" w:rsidR="00450760" w:rsidRPr="003C775B" w:rsidRDefault="00450760" w:rsidP="00450760">
      <w:pPr>
        <w:spacing w:after="0" w:line="240" w:lineRule="auto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450760" w:rsidRPr="003C775B" w14:paraId="4401B03E" w14:textId="77777777" w:rsidTr="00772AB4">
        <w:trPr>
          <w:trHeight w:val="1102"/>
        </w:trPr>
        <w:tc>
          <w:tcPr>
            <w:tcW w:w="4219" w:type="dxa"/>
            <w:shd w:val="clear" w:color="auto" w:fill="auto"/>
          </w:tcPr>
          <w:p w14:paraId="1FBAF55A" w14:textId="77777777" w:rsidR="00450760" w:rsidRPr="003C775B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  <w:r w:rsidRPr="003C775B">
              <w:rPr>
                <w:sz w:val="28"/>
                <w:szCs w:val="28"/>
              </w:rPr>
              <w:t>Gewünschtes Thema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5352" w:type="dxa"/>
            <w:shd w:val="clear" w:color="auto" w:fill="auto"/>
          </w:tcPr>
          <w:p w14:paraId="626330B8" w14:textId="5A72AB21" w:rsidR="00450760" w:rsidRPr="00281CF5" w:rsidRDefault="004024E3" w:rsidP="00450760">
            <w:pPr>
              <w:spacing w:after="0" w:line="240" w:lineRule="auto"/>
            </w:pPr>
            <w:r w:rsidRPr="00281CF5">
              <w:t xml:space="preserve">Schreibe hier den </w:t>
            </w:r>
            <w:r w:rsidRPr="00281CF5">
              <w:rPr>
                <w:b/>
                <w:bCs/>
              </w:rPr>
              <w:t>Haupttitel</w:t>
            </w:r>
            <w:r w:rsidRPr="00281CF5">
              <w:t xml:space="preserve"> deiner Arbeit. Dieser kann nach der endgültigen Genehmigung durch die </w:t>
            </w:r>
            <w:r w:rsidR="0071737F" w:rsidRPr="00281CF5">
              <w:t>Schulleitung</w:t>
            </w:r>
            <w:r w:rsidRPr="00281CF5">
              <w:t xml:space="preserve"> nicht mehr verändert werden und wird so auf dem Maturazeugnis vermerkt.</w:t>
            </w:r>
          </w:p>
          <w:p w14:paraId="45F20EBD" w14:textId="0A460840" w:rsidR="004024E3" w:rsidRPr="00281CF5" w:rsidRDefault="0071737F" w:rsidP="0071737F">
            <w:pPr>
              <w:spacing w:after="0" w:line="240" w:lineRule="auto"/>
            </w:pPr>
            <w:r w:rsidRPr="00281CF5">
              <w:t xml:space="preserve">Ein </w:t>
            </w:r>
            <w:r w:rsidR="004024E3" w:rsidRPr="00281CF5">
              <w:rPr>
                <w:b/>
                <w:bCs/>
              </w:rPr>
              <w:t>Untertitel</w:t>
            </w:r>
            <w:r w:rsidR="004024E3" w:rsidRPr="00281CF5">
              <w:t xml:space="preserve"> </w:t>
            </w:r>
            <w:r w:rsidRPr="00281CF5">
              <w:t>kann</w:t>
            </w:r>
            <w:r w:rsidR="004024E3" w:rsidRPr="00281CF5">
              <w:t xml:space="preserve"> später </w:t>
            </w:r>
            <w:r w:rsidRPr="00281CF5">
              <w:t>ergänzt werden</w:t>
            </w:r>
            <w:r w:rsidR="004024E3" w:rsidRPr="00281CF5">
              <w:t>.</w:t>
            </w:r>
          </w:p>
          <w:p w14:paraId="068618EA" w14:textId="7114F0C3" w:rsidR="004024E3" w:rsidRPr="00281CF5" w:rsidRDefault="004024E3" w:rsidP="00450760">
            <w:pPr>
              <w:spacing w:after="0" w:line="240" w:lineRule="auto"/>
            </w:pPr>
            <w:r w:rsidRPr="00281CF5">
              <w:t>Achte darauf, dass der Titel prägnant und die Eingrenzung des Themas erkennbar ist.</w:t>
            </w:r>
          </w:p>
          <w:p w14:paraId="6EBC8B81" w14:textId="11682947" w:rsidR="00D820EC" w:rsidRPr="00281CF5" w:rsidRDefault="00D820EC" w:rsidP="00FE25AB">
            <w:pPr>
              <w:spacing w:after="0" w:line="240" w:lineRule="auto"/>
              <w:rPr>
                <w:lang w:val="de-AT"/>
              </w:rPr>
            </w:pPr>
          </w:p>
          <w:p w14:paraId="64043D3E" w14:textId="2FB43A59" w:rsidR="00A24A84" w:rsidRPr="00281CF5" w:rsidRDefault="00A24A84" w:rsidP="00FE25AB">
            <w:pPr>
              <w:spacing w:after="0" w:line="240" w:lineRule="auto"/>
              <w:rPr>
                <w:lang w:val="de-AT"/>
              </w:rPr>
            </w:pPr>
            <w:r w:rsidRPr="00281CF5">
              <w:rPr>
                <w:lang w:val="de-AT"/>
              </w:rPr>
              <w:t xml:space="preserve">Hilfe bei der Formulierung und Eingrenzung des Themas findest du hier: </w:t>
            </w:r>
            <w:hyperlink r:id="rId6" w:history="1">
              <w:r w:rsidRPr="00281CF5">
                <w:rPr>
                  <w:rStyle w:val="Hyperlink"/>
                  <w:lang w:val="de-AT"/>
                </w:rPr>
                <w:t>https://www.ahs-vwa.at/schueler/thema-finden/thema-eingrenzen</w:t>
              </w:r>
            </w:hyperlink>
          </w:p>
          <w:p w14:paraId="671B5B4C" w14:textId="77777777" w:rsidR="00A24A84" w:rsidRPr="004024E3" w:rsidRDefault="00A24A84" w:rsidP="00FE25AB">
            <w:pPr>
              <w:spacing w:after="0" w:line="240" w:lineRule="auto"/>
              <w:rPr>
                <w:sz w:val="28"/>
                <w:szCs w:val="28"/>
                <w:lang w:val="de-AT"/>
              </w:rPr>
            </w:pPr>
          </w:p>
          <w:p w14:paraId="47312914" w14:textId="66E6C534" w:rsidR="00450760" w:rsidRPr="003C775B" w:rsidRDefault="00C174D9" w:rsidP="00FE25AB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max. 100 Zeichen</w:t>
            </w:r>
          </w:p>
        </w:tc>
      </w:tr>
      <w:tr w:rsidR="00450760" w:rsidRPr="003C775B" w14:paraId="5A086E4F" w14:textId="77777777" w:rsidTr="00772AB4">
        <w:trPr>
          <w:trHeight w:val="1102"/>
        </w:trPr>
        <w:tc>
          <w:tcPr>
            <w:tcW w:w="4219" w:type="dxa"/>
            <w:shd w:val="clear" w:color="auto" w:fill="auto"/>
          </w:tcPr>
          <w:p w14:paraId="0FD31B69" w14:textId="77777777" w:rsidR="00450760" w:rsidRPr="003C775B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  <w:r w:rsidRPr="003C775B">
              <w:rPr>
                <w:sz w:val="28"/>
                <w:szCs w:val="28"/>
              </w:rPr>
              <w:t>Zuordnung zum Unterrichtsfach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5352" w:type="dxa"/>
            <w:shd w:val="clear" w:color="auto" w:fill="auto"/>
          </w:tcPr>
          <w:p w14:paraId="30CF394D" w14:textId="77777777" w:rsidR="00450760" w:rsidRDefault="00450760" w:rsidP="00450760">
            <w:pPr>
              <w:spacing w:after="0" w:line="240" w:lineRule="auto"/>
              <w:rPr>
                <w:i/>
              </w:rPr>
            </w:pPr>
          </w:p>
          <w:p w14:paraId="67E1BC79" w14:textId="77777777" w:rsidR="00450760" w:rsidRPr="003C775B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  <w:r w:rsidRPr="003C775B">
              <w:rPr>
                <w:i/>
              </w:rPr>
              <w:t>Falls du das Thema nicht eindeutig zuordnen kannst, bitte ein "?" setzen</w:t>
            </w:r>
            <w:r w:rsidR="00D11D0B">
              <w:rPr>
                <w:i/>
              </w:rPr>
              <w:t>.</w:t>
            </w:r>
          </w:p>
        </w:tc>
      </w:tr>
      <w:tr w:rsidR="00450760" w:rsidRPr="003C775B" w14:paraId="2DA07A6E" w14:textId="77777777" w:rsidTr="00772AB4">
        <w:tc>
          <w:tcPr>
            <w:tcW w:w="4219" w:type="dxa"/>
            <w:shd w:val="clear" w:color="auto" w:fill="auto"/>
          </w:tcPr>
          <w:p w14:paraId="107CAC50" w14:textId="77777777" w:rsidR="00450760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  <w:r w:rsidRPr="003C775B">
              <w:rPr>
                <w:sz w:val="28"/>
                <w:szCs w:val="28"/>
              </w:rPr>
              <w:t>Erwartungshorizont:</w:t>
            </w:r>
          </w:p>
          <w:p w14:paraId="19EB23D9" w14:textId="77777777" w:rsidR="00450760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</w:p>
          <w:p w14:paraId="6CCB0ACE" w14:textId="77777777" w:rsidR="00450760" w:rsidRPr="003C775B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auto"/>
          </w:tcPr>
          <w:p w14:paraId="446A6BE9" w14:textId="77777777" w:rsidR="00C344D9" w:rsidRDefault="00C344D9" w:rsidP="00450760">
            <w:pPr>
              <w:spacing w:after="0" w:line="240" w:lineRule="auto"/>
              <w:rPr>
                <w:i/>
              </w:rPr>
            </w:pPr>
          </w:p>
          <w:p w14:paraId="6A2DB3E3" w14:textId="77777777" w:rsidR="00450760" w:rsidRDefault="00D11D0B" w:rsidP="00450760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A</w:t>
            </w:r>
            <w:r w:rsidR="00772AB4" w:rsidRPr="00772AB4">
              <w:rPr>
                <w:i/>
              </w:rPr>
              <w:t>uf Seite 2 formulieren</w:t>
            </w:r>
          </w:p>
          <w:p w14:paraId="41BA92DA" w14:textId="3281235A" w:rsidR="004024E3" w:rsidRPr="008D5BB4" w:rsidRDefault="004024E3" w:rsidP="00450760">
            <w:pPr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  <w:r w:rsidRPr="008D5BB4">
              <w:rPr>
                <w:b/>
                <w:bCs/>
                <w:iCs/>
                <w:sz w:val="24"/>
                <w:szCs w:val="24"/>
              </w:rPr>
              <w:t>Achte auf sprachliche Richtigkei</w:t>
            </w:r>
            <w:r w:rsidR="00653498">
              <w:rPr>
                <w:b/>
                <w:bCs/>
                <w:iCs/>
                <w:sz w:val="24"/>
                <w:szCs w:val="24"/>
              </w:rPr>
              <w:t>t!</w:t>
            </w:r>
          </w:p>
        </w:tc>
      </w:tr>
    </w:tbl>
    <w:p w14:paraId="0085A183" w14:textId="77777777" w:rsidR="00450760" w:rsidRDefault="00450760" w:rsidP="00450760">
      <w:pPr>
        <w:spacing w:after="0" w:line="240" w:lineRule="auto"/>
        <w:rPr>
          <w:sz w:val="28"/>
          <w:szCs w:val="28"/>
        </w:rPr>
      </w:pPr>
    </w:p>
    <w:p w14:paraId="2191C003" w14:textId="77777777" w:rsidR="00397FE0" w:rsidRPr="003C775B" w:rsidRDefault="00397FE0" w:rsidP="004507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Betreuung: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5209"/>
      </w:tblGrid>
      <w:tr w:rsidR="00397FE0" w:rsidRPr="003C775B" w14:paraId="41085940" w14:textId="77777777" w:rsidTr="00397FE0">
        <w:trPr>
          <w:trHeight w:val="680"/>
        </w:trPr>
        <w:tc>
          <w:tcPr>
            <w:tcW w:w="4219" w:type="dxa"/>
            <w:shd w:val="clear" w:color="auto" w:fill="auto"/>
          </w:tcPr>
          <w:p w14:paraId="6F7FE704" w14:textId="77777777" w:rsidR="00397FE0" w:rsidRPr="003C775B" w:rsidRDefault="00397FE0" w:rsidP="00C3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Wunsch: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8CE6513" w14:textId="1EAC9FF8" w:rsidR="00397FE0" w:rsidRPr="003C775B" w:rsidRDefault="00397FE0" w:rsidP="00D11D0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854D3CC" w14:textId="77777777" w:rsidR="00397FE0" w:rsidRPr="00397FE0" w:rsidRDefault="00397FE0" w:rsidP="00397FE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oder</w:t>
      </w:r>
      <w:r w:rsidRPr="00397FE0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5341"/>
      </w:tblGrid>
      <w:tr w:rsidR="00397FE0" w:rsidRPr="003C775B" w14:paraId="1F1C4707" w14:textId="77777777" w:rsidTr="007D7C25">
        <w:trPr>
          <w:trHeight w:val="680"/>
        </w:trPr>
        <w:tc>
          <w:tcPr>
            <w:tcW w:w="4219" w:type="dxa"/>
            <w:shd w:val="clear" w:color="auto" w:fill="auto"/>
            <w:vAlign w:val="center"/>
          </w:tcPr>
          <w:p w14:paraId="694E3A5C" w14:textId="77777777" w:rsidR="00397FE0" w:rsidRPr="003C775B" w:rsidRDefault="00397FE0" w:rsidP="00612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Mit folgender Lehrperson wurde das Einvernehmen über die Betreuung hergestellt:</w:t>
            </w:r>
          </w:p>
        </w:tc>
        <w:tc>
          <w:tcPr>
            <w:tcW w:w="5351" w:type="dxa"/>
            <w:tcBorders>
              <w:bottom w:val="nil"/>
            </w:tcBorders>
            <w:shd w:val="clear" w:color="auto" w:fill="auto"/>
            <w:vAlign w:val="center"/>
          </w:tcPr>
          <w:p w14:paraId="7921C1FF" w14:textId="5F81AAE8" w:rsidR="00397FE0" w:rsidRPr="003C775B" w:rsidRDefault="00397FE0" w:rsidP="007D7C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97FE0" w:rsidRPr="003C775B" w14:paraId="2EFAC60C" w14:textId="77777777" w:rsidTr="007D7C25">
        <w:trPr>
          <w:trHeight w:val="680"/>
        </w:trPr>
        <w:tc>
          <w:tcPr>
            <w:tcW w:w="4219" w:type="dxa"/>
            <w:shd w:val="clear" w:color="auto" w:fill="auto"/>
            <w:vAlign w:val="center"/>
          </w:tcPr>
          <w:p w14:paraId="1ADDA6E5" w14:textId="03481341" w:rsidR="00397FE0" w:rsidRDefault="00397FE0" w:rsidP="0061275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351" w:type="dxa"/>
            <w:tcBorders>
              <w:top w:val="nil"/>
            </w:tcBorders>
            <w:shd w:val="clear" w:color="auto" w:fill="auto"/>
            <w:vAlign w:val="center"/>
          </w:tcPr>
          <w:p w14:paraId="44586061" w14:textId="77777777" w:rsidR="00397FE0" w:rsidRDefault="00397FE0" w:rsidP="00D11D0B">
            <w:pPr>
              <w:spacing w:after="0" w:line="240" w:lineRule="auto"/>
              <w:rPr>
                <w:sz w:val="28"/>
                <w:szCs w:val="28"/>
              </w:rPr>
            </w:pPr>
          </w:p>
          <w:p w14:paraId="0D764421" w14:textId="77777777" w:rsidR="00397FE0" w:rsidRDefault="00397FE0" w:rsidP="00397FE0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</w:t>
            </w:r>
          </w:p>
          <w:p w14:paraId="0D206621" w14:textId="77777777" w:rsidR="00397FE0" w:rsidRPr="00397FE0" w:rsidRDefault="00397FE0" w:rsidP="00397FE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97FE0">
              <w:rPr>
                <w:i/>
                <w:sz w:val="20"/>
                <w:szCs w:val="20"/>
              </w:rPr>
              <w:t>Unterschrift der Lehrperson</w:t>
            </w:r>
          </w:p>
        </w:tc>
      </w:tr>
    </w:tbl>
    <w:p w14:paraId="658C8DD4" w14:textId="77777777" w:rsidR="00450760" w:rsidRDefault="00450760" w:rsidP="00450760">
      <w:pPr>
        <w:spacing w:after="0" w:line="240" w:lineRule="auto"/>
        <w:rPr>
          <w:sz w:val="28"/>
          <w:szCs w:val="28"/>
        </w:rPr>
      </w:pPr>
    </w:p>
    <w:p w14:paraId="5C29E531" w14:textId="77777777" w:rsidR="000729CF" w:rsidRDefault="000729CF" w:rsidP="00450760">
      <w:pPr>
        <w:spacing w:after="0" w:line="240" w:lineRule="auto"/>
        <w:rPr>
          <w:sz w:val="28"/>
          <w:szCs w:val="28"/>
        </w:rPr>
      </w:pPr>
    </w:p>
    <w:p w14:paraId="4E4A6736" w14:textId="77777777" w:rsidR="007D7C25" w:rsidRDefault="007D7C25" w:rsidP="00450760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9"/>
        <w:gridCol w:w="1584"/>
        <w:gridCol w:w="4721"/>
      </w:tblGrid>
      <w:tr w:rsidR="00450760" w:rsidRPr="003C775B" w14:paraId="1392241A" w14:textId="77777777" w:rsidTr="00397FE0"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1766575D" w14:textId="77777777" w:rsidR="00450760" w:rsidRPr="003C775B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29" w:type="dxa"/>
            <w:shd w:val="clear" w:color="auto" w:fill="auto"/>
          </w:tcPr>
          <w:p w14:paraId="4C324EF8" w14:textId="77777777" w:rsidR="00450760" w:rsidRPr="003C775B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823" w:type="dxa"/>
            <w:tcBorders>
              <w:bottom w:val="single" w:sz="4" w:space="0" w:color="auto"/>
            </w:tcBorders>
            <w:shd w:val="clear" w:color="auto" w:fill="auto"/>
          </w:tcPr>
          <w:p w14:paraId="410C652C" w14:textId="77777777" w:rsidR="00450760" w:rsidRPr="003C775B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50760" w:rsidRPr="003C775B" w14:paraId="6333EF3B" w14:textId="77777777" w:rsidTr="00397FE0"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687FA820" w14:textId="77777777" w:rsidR="00450760" w:rsidRPr="003C775B" w:rsidRDefault="00450760" w:rsidP="00D11D0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75B">
              <w:rPr>
                <w:sz w:val="28"/>
                <w:szCs w:val="28"/>
              </w:rPr>
              <w:t>Datum</w:t>
            </w:r>
          </w:p>
        </w:tc>
        <w:tc>
          <w:tcPr>
            <w:tcW w:w="1629" w:type="dxa"/>
            <w:shd w:val="clear" w:color="auto" w:fill="auto"/>
          </w:tcPr>
          <w:p w14:paraId="0461B3B0" w14:textId="77777777" w:rsidR="00450760" w:rsidRPr="003C775B" w:rsidRDefault="00450760" w:rsidP="0045076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auto"/>
            </w:tcBorders>
            <w:shd w:val="clear" w:color="auto" w:fill="auto"/>
          </w:tcPr>
          <w:p w14:paraId="3337152B" w14:textId="77777777" w:rsidR="00450760" w:rsidRPr="003C775B" w:rsidRDefault="00450760" w:rsidP="007D7C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75B">
              <w:rPr>
                <w:sz w:val="28"/>
                <w:szCs w:val="28"/>
              </w:rPr>
              <w:t xml:space="preserve">Unterschrift des </w:t>
            </w:r>
            <w:r w:rsidR="007D7C25">
              <w:rPr>
                <w:sz w:val="28"/>
                <w:szCs w:val="28"/>
              </w:rPr>
              <w:t>Schülers/der Schülerin</w:t>
            </w:r>
          </w:p>
        </w:tc>
      </w:tr>
    </w:tbl>
    <w:p w14:paraId="5A6D97C1" w14:textId="77777777" w:rsidR="00450760" w:rsidRPr="00772AB4" w:rsidRDefault="00450760" w:rsidP="00450760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772AB4">
        <w:rPr>
          <w:b/>
          <w:sz w:val="28"/>
          <w:szCs w:val="28"/>
        </w:rPr>
        <w:lastRenderedPageBreak/>
        <w:t>Erwartungshorizont:</w:t>
      </w:r>
    </w:p>
    <w:p w14:paraId="3963A17A" w14:textId="77777777" w:rsidR="00A03697" w:rsidRPr="00772AB4" w:rsidRDefault="00F90922" w:rsidP="00450760">
      <w:pPr>
        <w:spacing w:after="0" w:line="240" w:lineRule="auto"/>
        <w:rPr>
          <w:i/>
        </w:rPr>
      </w:pPr>
      <w:r>
        <w:rPr>
          <w:i/>
        </w:rPr>
        <w:t>D</w:t>
      </w:r>
      <w:r w:rsidR="00FF7094">
        <w:rPr>
          <w:i/>
        </w:rPr>
        <w:t>iese Angaben können später auch bei der Onlineanmeldung verwendet werden</w:t>
      </w:r>
      <w:r>
        <w:rPr>
          <w:i/>
        </w:rPr>
        <w:t>.</w:t>
      </w:r>
    </w:p>
    <w:p w14:paraId="3E36A168" w14:textId="77777777" w:rsidR="00450760" w:rsidRDefault="00450760" w:rsidP="00450760">
      <w:pPr>
        <w:spacing w:after="0" w:line="240" w:lineRule="auto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174D9" w:rsidRPr="00C174D9" w14:paraId="3752C57C" w14:textId="77777777" w:rsidTr="00B630D2">
        <w:trPr>
          <w:trHeight w:val="680"/>
        </w:trPr>
        <w:tc>
          <w:tcPr>
            <w:tcW w:w="9571" w:type="dxa"/>
            <w:shd w:val="clear" w:color="auto" w:fill="auto"/>
            <w:vAlign w:val="center"/>
          </w:tcPr>
          <w:p w14:paraId="50DAF5B0" w14:textId="77777777" w:rsidR="00F90922" w:rsidRDefault="00C174D9" w:rsidP="00702742">
            <w:pPr>
              <w:spacing w:after="0" w:line="240" w:lineRule="auto"/>
              <w:rPr>
                <w:i/>
              </w:rPr>
            </w:pPr>
            <w:r w:rsidRPr="00C174D9">
              <w:rPr>
                <w:b/>
                <w:sz w:val="28"/>
                <w:szCs w:val="28"/>
              </w:rPr>
              <w:t>Persönlicher Impuls und erste Basisliteratur:</w:t>
            </w:r>
            <w:r w:rsidR="00702742">
              <w:rPr>
                <w:b/>
                <w:sz w:val="28"/>
                <w:szCs w:val="28"/>
              </w:rPr>
              <w:t xml:space="preserve"> </w:t>
            </w:r>
            <w:r w:rsidR="00702742">
              <w:rPr>
                <w:i/>
              </w:rPr>
              <w:t>max. 1500 Zeichen (inkl. Leerzeichen</w:t>
            </w:r>
            <w:r w:rsidR="00F90922">
              <w:rPr>
                <w:i/>
              </w:rPr>
              <w:t>)</w:t>
            </w:r>
          </w:p>
          <w:p w14:paraId="7B1031C8" w14:textId="77777777" w:rsidR="00C174D9" w:rsidRPr="00C174D9" w:rsidRDefault="00C174D9" w:rsidP="00702742">
            <w:pPr>
              <w:spacing w:after="0" w:line="240" w:lineRule="auto"/>
              <w:rPr>
                <w:b/>
                <w:i/>
              </w:rPr>
            </w:pPr>
            <w:r w:rsidRPr="00C174D9">
              <w:rPr>
                <w:i/>
              </w:rPr>
              <w:t>(Gründe für die Themenwahl; Literatur, die bei der Einarbeitung verwendet wurde)</w:t>
            </w:r>
          </w:p>
        </w:tc>
      </w:tr>
      <w:tr w:rsidR="00C174D9" w:rsidRPr="004024E3" w14:paraId="25AF00E6" w14:textId="77777777" w:rsidTr="00B630D2">
        <w:trPr>
          <w:trHeight w:val="2268"/>
        </w:trPr>
        <w:tc>
          <w:tcPr>
            <w:tcW w:w="9571" w:type="dxa"/>
            <w:shd w:val="clear" w:color="auto" w:fill="auto"/>
          </w:tcPr>
          <w:p w14:paraId="7E53482F" w14:textId="2DCC8C6C" w:rsidR="00984A05" w:rsidRDefault="00A24A84" w:rsidP="00FF7094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Führe hier aus, wie du auf das Thema gestoßen bist. Was ist deine Motivation, dich mit diesem Thema näher zu beschäftigen? Warum ist dieses Thema in deinen Augen wichtig?</w:t>
            </w:r>
          </w:p>
          <w:p w14:paraId="1B33CBC0" w14:textId="68A62D7F" w:rsidR="00A24A84" w:rsidRPr="00A24A84" w:rsidRDefault="00A24A84" w:rsidP="00FF7094">
            <w:pPr>
              <w:spacing w:after="0" w:line="240" w:lineRule="auto"/>
              <w:rPr>
                <w:iCs/>
              </w:rPr>
            </w:pPr>
          </w:p>
          <w:p w14:paraId="3834AB2D" w14:textId="261C3576" w:rsidR="00F42E59" w:rsidRPr="00A24A84" w:rsidRDefault="00F23166" w:rsidP="00FF7094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E</w:t>
            </w:r>
            <w:r w:rsidR="00A24A84">
              <w:rPr>
                <w:iCs/>
              </w:rPr>
              <w:t>rste Basisliteratur (3-5 Quellen, z.B. Bücher, Artikel, Internetseiten, etc.):</w:t>
            </w:r>
          </w:p>
          <w:p w14:paraId="700B58BF" w14:textId="17786A23" w:rsidR="00F42E59" w:rsidRDefault="00F42E59" w:rsidP="00FF7094">
            <w:pPr>
              <w:spacing w:after="0" w:line="240" w:lineRule="auto"/>
              <w:rPr>
                <w:iCs/>
                <w:lang w:val="de-AT"/>
              </w:rPr>
            </w:pPr>
            <w:r w:rsidRPr="00F42E59">
              <w:rPr>
                <w:iCs/>
                <w:lang w:val="de-AT"/>
              </w:rPr>
              <w:t>Die Quellenangaben müssen alphabetisch</w:t>
            </w:r>
            <w:r w:rsidR="00F23166">
              <w:rPr>
                <w:iCs/>
                <w:lang w:val="de-AT"/>
              </w:rPr>
              <w:t xml:space="preserve"> nach Nachnamen</w:t>
            </w:r>
            <w:r w:rsidRPr="00F42E59">
              <w:rPr>
                <w:iCs/>
                <w:lang w:val="de-AT"/>
              </w:rPr>
              <w:t xml:space="preserve"> g</w:t>
            </w:r>
            <w:r>
              <w:rPr>
                <w:iCs/>
                <w:lang w:val="de-AT"/>
              </w:rPr>
              <w:t xml:space="preserve">eordnet sein. Außerdem sollst du bereits hier den Quellenbeleg in der richtigen Form anführen. Wie die Quelle zitiert werden soll, findest du auf </w:t>
            </w:r>
            <w:hyperlink r:id="rId7" w:history="1">
              <w:r w:rsidRPr="00DF78FB">
                <w:rPr>
                  <w:rStyle w:val="Hyperlink"/>
                  <w:iCs/>
                  <w:lang w:val="de-AT"/>
                </w:rPr>
                <w:t>https://www.ahs-vwa.at/schueler/schreiben/zitieren</w:t>
              </w:r>
            </w:hyperlink>
          </w:p>
          <w:p w14:paraId="4C986175" w14:textId="4E8098C9" w:rsidR="00F42E59" w:rsidRDefault="00F42E59" w:rsidP="00FF7094">
            <w:pPr>
              <w:spacing w:after="0" w:line="240" w:lineRule="auto"/>
              <w:rPr>
                <w:iCs/>
                <w:lang w:val="de-AT"/>
              </w:rPr>
            </w:pPr>
            <w:r>
              <w:rPr>
                <w:iCs/>
                <w:lang w:val="de-AT"/>
              </w:rPr>
              <w:t>Detaillierte Vorgaben findest du auf dieser Seite ganz unten unter „Langform der Quellenangabe“.</w:t>
            </w:r>
          </w:p>
          <w:p w14:paraId="36723641" w14:textId="56983048" w:rsidR="00F42E59" w:rsidRDefault="00F42E59" w:rsidP="00FF7094">
            <w:pPr>
              <w:spacing w:after="0" w:line="240" w:lineRule="auto"/>
              <w:rPr>
                <w:iCs/>
                <w:lang w:val="de-AT"/>
              </w:rPr>
            </w:pPr>
          </w:p>
          <w:p w14:paraId="27811DBD" w14:textId="77777777" w:rsidR="00F42E59" w:rsidRPr="00F42E59" w:rsidRDefault="00F42E59" w:rsidP="00FF7094">
            <w:pPr>
              <w:spacing w:after="0" w:line="240" w:lineRule="auto"/>
              <w:rPr>
                <w:iCs/>
                <w:lang w:val="de-AT"/>
              </w:rPr>
            </w:pPr>
          </w:p>
          <w:p w14:paraId="7D6EFB63" w14:textId="222C2E85" w:rsidR="00FC3A3E" w:rsidRPr="00F23166" w:rsidRDefault="00FC3A3E" w:rsidP="00A24A84">
            <w:pPr>
              <w:spacing w:after="0" w:line="240" w:lineRule="auto"/>
              <w:rPr>
                <w:i/>
                <w:color w:val="FF0000"/>
                <w:lang w:val="de-AT"/>
              </w:rPr>
            </w:pPr>
          </w:p>
        </w:tc>
      </w:tr>
      <w:tr w:rsidR="00C174D9" w:rsidRPr="00C174D9" w14:paraId="35A1E5AA" w14:textId="77777777" w:rsidTr="00B630D2">
        <w:trPr>
          <w:trHeight w:val="68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3BD0" w14:textId="77777777" w:rsidR="00C174D9" w:rsidRPr="00C174D9" w:rsidRDefault="00C174D9" w:rsidP="00B630D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174D9">
              <w:rPr>
                <w:b/>
                <w:sz w:val="28"/>
                <w:szCs w:val="28"/>
              </w:rPr>
              <w:t>Geeignete Leitfragen:</w:t>
            </w:r>
            <w:r w:rsidR="00F90922">
              <w:rPr>
                <w:b/>
                <w:sz w:val="28"/>
                <w:szCs w:val="28"/>
              </w:rPr>
              <w:t xml:space="preserve"> </w:t>
            </w:r>
            <w:r w:rsidR="00F90922">
              <w:rPr>
                <w:i/>
              </w:rPr>
              <w:t>max. 500 Zeichen</w:t>
            </w:r>
          </w:p>
          <w:p w14:paraId="477D869C" w14:textId="77777777" w:rsidR="00C174D9" w:rsidRPr="00C174D9" w:rsidRDefault="00C174D9" w:rsidP="00B630D2">
            <w:pPr>
              <w:spacing w:after="0" w:line="240" w:lineRule="auto"/>
            </w:pPr>
            <w:r w:rsidRPr="00C174D9">
              <w:rPr>
                <w:i/>
              </w:rPr>
              <w:t>(</w:t>
            </w:r>
            <w:r>
              <w:rPr>
                <w:i/>
              </w:rPr>
              <w:t>Anmerkung: Konkretisierung bzw. Adaptierung später möglich</w:t>
            </w:r>
            <w:r w:rsidRPr="00C174D9">
              <w:rPr>
                <w:i/>
              </w:rPr>
              <w:t>)</w:t>
            </w:r>
          </w:p>
        </w:tc>
      </w:tr>
      <w:tr w:rsidR="00C174D9" w:rsidRPr="003C775B" w14:paraId="24E61AE3" w14:textId="77777777" w:rsidTr="00B630D2">
        <w:trPr>
          <w:trHeight w:val="2268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23AD" w14:textId="60FC7EDC" w:rsidR="00653498" w:rsidRDefault="00653498" w:rsidP="00BE1729">
            <w:pPr>
              <w:spacing w:after="0" w:line="240" w:lineRule="auto"/>
            </w:pPr>
            <w:r>
              <w:t>Schreibe hier die Fragen auf, die wie ein roter Faden durch deine Arbeit führen und die in dieser auch beantwortet werden können.</w:t>
            </w:r>
          </w:p>
          <w:p w14:paraId="7CA78F17" w14:textId="77777777" w:rsidR="00A24A84" w:rsidRDefault="00A24A84" w:rsidP="00BE1729">
            <w:pPr>
              <w:spacing w:after="0" w:line="240" w:lineRule="auto"/>
            </w:pPr>
          </w:p>
          <w:p w14:paraId="30E7A0C0" w14:textId="312B5F61" w:rsidR="00EF1075" w:rsidRDefault="00A24A84" w:rsidP="00BE1729">
            <w:pPr>
              <w:spacing w:after="0" w:line="240" w:lineRule="auto"/>
            </w:pPr>
            <w:r>
              <w:t>Verwende W-Fragen</w:t>
            </w:r>
            <w:r w:rsidR="0071737F">
              <w:t>, vermeide</w:t>
            </w:r>
            <w:r w:rsidR="00653498">
              <w:t xml:space="preserve"> </w:t>
            </w:r>
            <w:r w:rsidR="0071737F">
              <w:t>J</w:t>
            </w:r>
            <w:r w:rsidR="00653498">
              <w:t>a/</w:t>
            </w:r>
            <w:r w:rsidR="0071737F">
              <w:t>N</w:t>
            </w:r>
            <w:r w:rsidR="00653498">
              <w:t>ein – Fragen.</w:t>
            </w:r>
            <w:r w:rsidR="00EF1075">
              <w:t xml:space="preserve"> </w:t>
            </w:r>
          </w:p>
          <w:p w14:paraId="27D63D5A" w14:textId="77777777" w:rsidR="00A24A84" w:rsidRDefault="00A24A84" w:rsidP="00BE1729">
            <w:pPr>
              <w:spacing w:after="0" w:line="240" w:lineRule="auto"/>
            </w:pPr>
          </w:p>
          <w:p w14:paraId="1EF4802E" w14:textId="2881AA1F" w:rsidR="00A24A84" w:rsidRPr="00C174D9" w:rsidRDefault="00A24A84" w:rsidP="00BE1729">
            <w:pPr>
              <w:spacing w:after="0" w:line="240" w:lineRule="auto"/>
            </w:pPr>
            <w:r>
              <w:t xml:space="preserve">Die Leitfragen grenzen die Themenstellung ein und geben den Rahmen deiner VWA vor. Hilfestellung findest du auf </w:t>
            </w:r>
            <w:hyperlink r:id="rId8" w:history="1">
              <w:r w:rsidRPr="00DF78FB">
                <w:rPr>
                  <w:rStyle w:val="Hyperlink"/>
                </w:rPr>
                <w:t>https://www.ahs-vwa.at/schueler/einreichen/geeignete-leitfragen</w:t>
              </w:r>
            </w:hyperlink>
            <w:r>
              <w:t xml:space="preserve"> sowie unter dem Download „Die Fragen alle (VWA)-Fragen“ auf dieser Seite.</w:t>
            </w:r>
          </w:p>
        </w:tc>
      </w:tr>
      <w:tr w:rsidR="00C174D9" w:rsidRPr="00C174D9" w14:paraId="2C0FDEA0" w14:textId="77777777" w:rsidTr="00B630D2">
        <w:trPr>
          <w:trHeight w:val="68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3675" w14:textId="77777777" w:rsidR="00C174D9" w:rsidRPr="00B630D2" w:rsidRDefault="00C174D9" w:rsidP="00F9092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Angestrebte Methoden</w:t>
            </w:r>
            <w:r w:rsidRPr="00C174D9">
              <w:rPr>
                <w:b/>
                <w:sz w:val="28"/>
                <w:szCs w:val="28"/>
              </w:rPr>
              <w:t>:</w:t>
            </w:r>
            <w:r w:rsidR="00F90922">
              <w:rPr>
                <w:b/>
                <w:sz w:val="28"/>
                <w:szCs w:val="28"/>
              </w:rPr>
              <w:t xml:space="preserve"> </w:t>
            </w:r>
            <w:r w:rsidR="00F90922">
              <w:rPr>
                <w:i/>
              </w:rPr>
              <w:t>max. 500 Zeichen</w:t>
            </w:r>
          </w:p>
        </w:tc>
      </w:tr>
      <w:tr w:rsidR="00C174D9" w:rsidRPr="003C775B" w14:paraId="6087A72B" w14:textId="77777777" w:rsidTr="00B630D2">
        <w:trPr>
          <w:trHeight w:val="2268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E302" w14:textId="1F190552" w:rsidR="00C174D9" w:rsidRDefault="004024E3" w:rsidP="007612E9">
            <w:pPr>
              <w:spacing w:after="0" w:line="240" w:lineRule="auto"/>
            </w:pPr>
            <w:r>
              <w:t xml:space="preserve">Methoden sind wissenschaftliche </w:t>
            </w:r>
            <w:r w:rsidR="008D5BB4">
              <w:t>Arbeits</w:t>
            </w:r>
            <w:r>
              <w:t xml:space="preserve">weisen, d.h. „Geschichtsbücher“ ist keine wissenschaftliche Aktivität. Wissenschaftliche Tätigkeiten im Hinblick auf die Auswertung von </w:t>
            </w:r>
            <w:r w:rsidRPr="00A24A84">
              <w:rPr>
                <w:b/>
                <w:bCs/>
              </w:rPr>
              <w:t>Literatur</w:t>
            </w:r>
            <w:r>
              <w:t xml:space="preserve"> sind z.B.</w:t>
            </w:r>
            <w:r w:rsidR="001E5DB3">
              <w:t xml:space="preserve"> </w:t>
            </w:r>
          </w:p>
          <w:p w14:paraId="158CB3FE" w14:textId="77777777" w:rsidR="004024E3" w:rsidRDefault="004024E3" w:rsidP="007612E9">
            <w:pPr>
              <w:spacing w:after="0" w:line="240" w:lineRule="auto"/>
            </w:pPr>
            <w:r w:rsidRPr="00653498">
              <w:rPr>
                <w:b/>
                <w:bCs/>
              </w:rPr>
              <w:t>Analyse von</w:t>
            </w:r>
            <w:r>
              <w:t xml:space="preserve"> … (wissenschaftlichen Arbeiten)</w:t>
            </w:r>
          </w:p>
          <w:p w14:paraId="605C6391" w14:textId="77777777" w:rsidR="004024E3" w:rsidRDefault="004024E3" w:rsidP="007612E9">
            <w:pPr>
              <w:spacing w:after="0" w:line="240" w:lineRule="auto"/>
            </w:pPr>
            <w:r w:rsidRPr="00653498">
              <w:rPr>
                <w:b/>
                <w:bCs/>
              </w:rPr>
              <w:t>Auswertung von</w:t>
            </w:r>
            <w:r>
              <w:t>… (Daten)</w:t>
            </w:r>
          </w:p>
          <w:p w14:paraId="5F740F61" w14:textId="7557461B" w:rsidR="004024E3" w:rsidRDefault="004024E3" w:rsidP="007612E9">
            <w:pPr>
              <w:spacing w:after="0" w:line="240" w:lineRule="auto"/>
            </w:pPr>
            <w:r w:rsidRPr="00653498">
              <w:rPr>
                <w:b/>
                <w:bCs/>
              </w:rPr>
              <w:t>Gegenüberstellung von</w:t>
            </w:r>
            <w:r>
              <w:t>… (Quellen)</w:t>
            </w:r>
          </w:p>
          <w:p w14:paraId="30298314" w14:textId="6B038595" w:rsidR="00F94804" w:rsidRDefault="00F94804" w:rsidP="007612E9">
            <w:pPr>
              <w:spacing w:after="0" w:line="240" w:lineRule="auto"/>
            </w:pPr>
            <w:r>
              <w:t>Exzerpieren, Recherchieren, Interpretieren von…</w:t>
            </w:r>
          </w:p>
          <w:p w14:paraId="5B6DFAD1" w14:textId="77777777" w:rsidR="004024E3" w:rsidRDefault="004024E3" w:rsidP="007612E9">
            <w:pPr>
              <w:spacing w:after="0" w:line="240" w:lineRule="auto"/>
            </w:pPr>
          </w:p>
          <w:p w14:paraId="5D2A729C" w14:textId="7DC1125C" w:rsidR="004024E3" w:rsidRDefault="008D5BB4" w:rsidP="007612E9">
            <w:pPr>
              <w:spacing w:after="0" w:line="240" w:lineRule="auto"/>
            </w:pPr>
            <w:r>
              <w:t>Weiter</w:t>
            </w:r>
            <w:r w:rsidR="00281CF5">
              <w:t>s</w:t>
            </w:r>
            <w:r w:rsidR="004024E3">
              <w:t xml:space="preserve"> sollst du hier auch empirische Forschungstätigkeiten anführen, sofern diese geplant sind</w:t>
            </w:r>
            <w:r w:rsidR="00281CF5">
              <w:t>:</w:t>
            </w:r>
            <w:r w:rsidR="004024E3">
              <w:t xml:space="preserve"> z.B.</w:t>
            </w:r>
            <w:r w:rsidR="004024E3">
              <w:br/>
              <w:t xml:space="preserve">Durchführung und Auswertung von </w:t>
            </w:r>
            <w:r w:rsidR="004024E3" w:rsidRPr="00653498">
              <w:rPr>
                <w:b/>
                <w:bCs/>
              </w:rPr>
              <w:t>Leitfadeninterviews</w:t>
            </w:r>
          </w:p>
          <w:p w14:paraId="1A96ADF3" w14:textId="77777777" w:rsidR="004024E3" w:rsidRDefault="004024E3" w:rsidP="007612E9">
            <w:pPr>
              <w:spacing w:after="0" w:line="240" w:lineRule="auto"/>
            </w:pPr>
            <w:r>
              <w:t xml:space="preserve">Erhebung </w:t>
            </w:r>
            <w:r w:rsidR="008D5BB4">
              <w:t xml:space="preserve">und Auswertung </w:t>
            </w:r>
            <w:r>
              <w:t xml:space="preserve">von Daten mittels </w:t>
            </w:r>
            <w:r w:rsidRPr="00653498">
              <w:rPr>
                <w:b/>
                <w:bCs/>
              </w:rPr>
              <w:t>Fragebogen</w:t>
            </w:r>
          </w:p>
          <w:p w14:paraId="0234C20E" w14:textId="77777777" w:rsidR="008D5BB4" w:rsidRDefault="008D5BB4" w:rsidP="007612E9">
            <w:pPr>
              <w:spacing w:after="0" w:line="240" w:lineRule="auto"/>
            </w:pPr>
            <w:r>
              <w:t xml:space="preserve">Durchführung und Beschreibung einer </w:t>
            </w:r>
            <w:r w:rsidRPr="00653498">
              <w:rPr>
                <w:b/>
                <w:bCs/>
              </w:rPr>
              <w:t>Beobachtung</w:t>
            </w:r>
          </w:p>
          <w:p w14:paraId="1E581510" w14:textId="28BA55B4" w:rsidR="008D5BB4" w:rsidRDefault="008D5BB4" w:rsidP="007612E9">
            <w:pPr>
              <w:spacing w:after="0" w:line="240" w:lineRule="auto"/>
              <w:rPr>
                <w:b/>
                <w:bCs/>
              </w:rPr>
            </w:pPr>
            <w:r>
              <w:t xml:space="preserve">Durchführung und Analyse eines </w:t>
            </w:r>
            <w:r w:rsidRPr="00653498">
              <w:rPr>
                <w:b/>
                <w:bCs/>
              </w:rPr>
              <w:t>Experiments</w:t>
            </w:r>
          </w:p>
          <w:p w14:paraId="0F76A7DF" w14:textId="77777777" w:rsidR="00A24A84" w:rsidRDefault="00A24A84" w:rsidP="007612E9">
            <w:pPr>
              <w:spacing w:after="0" w:line="240" w:lineRule="auto"/>
              <w:rPr>
                <w:b/>
                <w:bCs/>
              </w:rPr>
            </w:pPr>
          </w:p>
          <w:p w14:paraId="5C67226B" w14:textId="74AF4346" w:rsidR="00A24A84" w:rsidRDefault="00A24A84" w:rsidP="007612E9">
            <w:pPr>
              <w:spacing w:after="0" w:line="240" w:lineRule="auto"/>
            </w:pPr>
            <w:r>
              <w:t xml:space="preserve">Weitere Ideen findest du hier: </w:t>
            </w:r>
            <w:hyperlink r:id="rId9" w:history="1">
              <w:r w:rsidRPr="00DF78FB">
                <w:rPr>
                  <w:rStyle w:val="Hyperlink"/>
                </w:rPr>
                <w:t>https://www.ahs-vwa.at/schueler/einreichen/angestrebte-methoden</w:t>
              </w:r>
            </w:hyperlink>
          </w:p>
          <w:p w14:paraId="77DC7BD6" w14:textId="10B07437" w:rsidR="00A24A84" w:rsidRPr="00C174D9" w:rsidRDefault="00A24A84" w:rsidP="007612E9">
            <w:pPr>
              <w:spacing w:after="0" w:line="240" w:lineRule="auto"/>
            </w:pPr>
          </w:p>
        </w:tc>
      </w:tr>
      <w:tr w:rsidR="00C174D9" w:rsidRPr="00C174D9" w14:paraId="26C1B478" w14:textId="77777777" w:rsidTr="00B630D2">
        <w:trPr>
          <w:trHeight w:val="68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0226" w14:textId="77777777" w:rsidR="00C174D9" w:rsidRPr="00C174D9" w:rsidRDefault="00C174D9" w:rsidP="00B630D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Ungefähre Gliederung</w:t>
            </w:r>
            <w:r w:rsidRPr="00C174D9">
              <w:rPr>
                <w:b/>
                <w:sz w:val="28"/>
                <w:szCs w:val="28"/>
              </w:rPr>
              <w:t>:</w:t>
            </w:r>
            <w:r w:rsidR="00F90922">
              <w:rPr>
                <w:b/>
                <w:sz w:val="28"/>
                <w:szCs w:val="28"/>
              </w:rPr>
              <w:t xml:space="preserve"> </w:t>
            </w:r>
            <w:r w:rsidR="00F90922">
              <w:rPr>
                <w:i/>
              </w:rPr>
              <w:t>max. 500 Zeichen</w:t>
            </w:r>
          </w:p>
          <w:p w14:paraId="59D04A5D" w14:textId="77777777" w:rsidR="00C174D9" w:rsidRPr="00C174D9" w:rsidRDefault="00C174D9" w:rsidP="00B630D2">
            <w:pPr>
              <w:spacing w:after="0" w:line="240" w:lineRule="auto"/>
            </w:pPr>
            <w:r w:rsidRPr="00C174D9">
              <w:rPr>
                <w:i/>
              </w:rPr>
              <w:t>(</w:t>
            </w:r>
            <w:r>
              <w:rPr>
                <w:i/>
              </w:rPr>
              <w:t>inhaltliche Schwerpunkte in voraussichtlicher Reihenfolge</w:t>
            </w:r>
            <w:r w:rsidRPr="00C174D9">
              <w:rPr>
                <w:i/>
              </w:rPr>
              <w:t>)</w:t>
            </w:r>
          </w:p>
        </w:tc>
      </w:tr>
      <w:tr w:rsidR="00C174D9" w:rsidRPr="003C775B" w14:paraId="406E3C99" w14:textId="77777777" w:rsidTr="00B630D2">
        <w:trPr>
          <w:trHeight w:val="2268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7078" w14:textId="77777777" w:rsidR="00325A69" w:rsidRDefault="008D5BB4" w:rsidP="008D5BB4">
            <w:pPr>
              <w:spacing w:after="0" w:line="240" w:lineRule="auto"/>
            </w:pPr>
            <w:r>
              <w:lastRenderedPageBreak/>
              <w:t>Einleitung und Fazit sind Teil aller vorwissenschaftlichen Arbeiten. Bei Untergliederungen im Hauptteil ist darauf zu achten, dass es auf jeder Gliederungsebene zumindest zwei Kapitel geben muss.</w:t>
            </w:r>
          </w:p>
          <w:p w14:paraId="56543D08" w14:textId="77777777" w:rsidR="008D5BB4" w:rsidRDefault="008D5BB4" w:rsidP="008D5BB4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Einleitung</w:t>
            </w:r>
          </w:p>
          <w:p w14:paraId="6E17FA29" w14:textId="77777777" w:rsidR="008D5BB4" w:rsidRDefault="008D5BB4" w:rsidP="008D5BB4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Kapitel Hauptteil</w:t>
            </w:r>
          </w:p>
          <w:p w14:paraId="1F0F1511" w14:textId="3E15C599" w:rsidR="008D5BB4" w:rsidRDefault="008D5BB4" w:rsidP="008D5BB4">
            <w:pPr>
              <w:pStyle w:val="Listenabsatz"/>
              <w:numPr>
                <w:ilvl w:val="1"/>
                <w:numId w:val="7"/>
              </w:numPr>
              <w:spacing w:after="0" w:line="240" w:lineRule="auto"/>
            </w:pPr>
            <w:r>
              <w:t xml:space="preserve">Unterkapitel </w:t>
            </w:r>
          </w:p>
          <w:p w14:paraId="6A9EB6DA" w14:textId="0AC4308D" w:rsidR="008D5BB4" w:rsidRDefault="008D5BB4" w:rsidP="008D5BB4">
            <w:pPr>
              <w:pStyle w:val="Listenabsatz"/>
              <w:numPr>
                <w:ilvl w:val="1"/>
                <w:numId w:val="7"/>
              </w:numPr>
              <w:spacing w:after="0" w:line="240" w:lineRule="auto"/>
            </w:pPr>
            <w:r>
              <w:t>Unterkapitel</w:t>
            </w:r>
          </w:p>
          <w:p w14:paraId="434DC5B6" w14:textId="77777777" w:rsidR="008D5BB4" w:rsidRDefault="008D5BB4" w:rsidP="008D5BB4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Kapitel Hauptteil</w:t>
            </w:r>
          </w:p>
          <w:p w14:paraId="2135649A" w14:textId="77777777" w:rsidR="008D5BB4" w:rsidRDefault="008D5BB4" w:rsidP="008D5BB4">
            <w:pPr>
              <w:pStyle w:val="Listenabsatz"/>
              <w:spacing w:after="0" w:line="240" w:lineRule="auto"/>
            </w:pPr>
            <w:r>
              <w:t>3.1. Unterkapitel</w:t>
            </w:r>
          </w:p>
          <w:p w14:paraId="19D03CC4" w14:textId="77777777" w:rsidR="008D5BB4" w:rsidRDefault="008D5BB4" w:rsidP="008D5BB4">
            <w:pPr>
              <w:pStyle w:val="Listenabsatz"/>
              <w:spacing w:after="0" w:line="240" w:lineRule="auto"/>
            </w:pPr>
            <w:r>
              <w:t>3.2. Unterkapitel</w:t>
            </w:r>
          </w:p>
          <w:p w14:paraId="66F69DCA" w14:textId="77777777" w:rsidR="008D5BB4" w:rsidRDefault="008D5BB4" w:rsidP="008D5BB4">
            <w:pPr>
              <w:pStyle w:val="Listenabsatz"/>
              <w:spacing w:after="0" w:line="240" w:lineRule="auto"/>
            </w:pPr>
            <w:r>
              <w:t>(etc.)</w:t>
            </w:r>
          </w:p>
          <w:p w14:paraId="05E43CF2" w14:textId="012895E6" w:rsidR="008D5BB4" w:rsidRDefault="008D5BB4" w:rsidP="008D5BB4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Fazit</w:t>
            </w:r>
          </w:p>
          <w:p w14:paraId="0D0B5A45" w14:textId="01DEED0F" w:rsidR="00F94804" w:rsidRDefault="00F94804" w:rsidP="00F94804">
            <w:pPr>
              <w:spacing w:after="0" w:line="240" w:lineRule="auto"/>
            </w:pPr>
            <w:r>
              <w:t>Die Beantwortung der Leitfrage</w:t>
            </w:r>
            <w:r w:rsidR="00F23166">
              <w:t>n</w:t>
            </w:r>
            <w:r>
              <w:t xml:space="preserve"> soll mittels der angeführten Teilkapitel der VWA vorstellbar sein.</w:t>
            </w:r>
          </w:p>
          <w:p w14:paraId="66D1A80C" w14:textId="77777777" w:rsidR="00F94804" w:rsidRDefault="00F94804" w:rsidP="00F94804">
            <w:pPr>
              <w:spacing w:after="0" w:line="240" w:lineRule="auto"/>
            </w:pPr>
          </w:p>
          <w:p w14:paraId="0F13575F" w14:textId="6D390339" w:rsidR="00A24A84" w:rsidRDefault="00A24A84" w:rsidP="00A24A84">
            <w:pPr>
              <w:spacing w:after="0" w:line="240" w:lineRule="auto"/>
            </w:pPr>
            <w:r>
              <w:t xml:space="preserve">Hilfe für das Erstellen der Gliederung findest du hier: </w:t>
            </w:r>
            <w:hyperlink r:id="rId10" w:history="1">
              <w:r w:rsidRPr="00DF78FB">
                <w:rPr>
                  <w:rStyle w:val="Hyperlink"/>
                </w:rPr>
                <w:t>https://www.ahs-vwa.at/schueler/einreichen/ungefaehre-gliederung</w:t>
              </w:r>
            </w:hyperlink>
          </w:p>
          <w:p w14:paraId="70351B89" w14:textId="710605A4" w:rsidR="00A24A84" w:rsidRPr="00C174D9" w:rsidRDefault="00A24A84" w:rsidP="00A24A84">
            <w:pPr>
              <w:spacing w:after="0" w:line="240" w:lineRule="auto"/>
            </w:pPr>
          </w:p>
        </w:tc>
      </w:tr>
    </w:tbl>
    <w:p w14:paraId="60178DBA" w14:textId="77777777" w:rsidR="00772AB4" w:rsidRDefault="00772AB4" w:rsidP="00450760">
      <w:pPr>
        <w:spacing w:after="0" w:line="240" w:lineRule="auto"/>
      </w:pPr>
    </w:p>
    <w:sectPr w:rsidR="00772AB4" w:rsidSect="00772AB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76F2"/>
    <w:multiLevelType w:val="multilevel"/>
    <w:tmpl w:val="DB1E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008AE"/>
    <w:multiLevelType w:val="hybridMultilevel"/>
    <w:tmpl w:val="78A8614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63658"/>
    <w:multiLevelType w:val="multilevel"/>
    <w:tmpl w:val="FD043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C783141"/>
    <w:multiLevelType w:val="multilevel"/>
    <w:tmpl w:val="18CA6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355E2105"/>
    <w:multiLevelType w:val="hybridMultilevel"/>
    <w:tmpl w:val="22B4DAEE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36A7F"/>
    <w:multiLevelType w:val="multilevel"/>
    <w:tmpl w:val="DBBC5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6" w15:restartNumberingAfterBreak="0">
    <w:nsid w:val="6268699B"/>
    <w:multiLevelType w:val="hybridMultilevel"/>
    <w:tmpl w:val="DE68EAC8"/>
    <w:lvl w:ilvl="0" w:tplc="D6FAF1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648526">
    <w:abstractNumId w:val="6"/>
  </w:num>
  <w:num w:numId="2" w16cid:durableId="1906715358">
    <w:abstractNumId w:val="4"/>
  </w:num>
  <w:num w:numId="3" w16cid:durableId="1550190211">
    <w:abstractNumId w:val="0"/>
  </w:num>
  <w:num w:numId="4" w16cid:durableId="764766920">
    <w:abstractNumId w:val="5"/>
  </w:num>
  <w:num w:numId="5" w16cid:durableId="1305311201">
    <w:abstractNumId w:val="2"/>
  </w:num>
  <w:num w:numId="6" w16cid:durableId="1949850544">
    <w:abstractNumId w:val="1"/>
  </w:num>
  <w:num w:numId="7" w16cid:durableId="897328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60"/>
    <w:rsid w:val="0002539F"/>
    <w:rsid w:val="000569C8"/>
    <w:rsid w:val="000729CF"/>
    <w:rsid w:val="00084E4A"/>
    <w:rsid w:val="00087936"/>
    <w:rsid w:val="00126767"/>
    <w:rsid w:val="001702C6"/>
    <w:rsid w:val="001A77D2"/>
    <w:rsid w:val="001C7FAA"/>
    <w:rsid w:val="001E3E52"/>
    <w:rsid w:val="001E5DB3"/>
    <w:rsid w:val="001F2BF5"/>
    <w:rsid w:val="00211D96"/>
    <w:rsid w:val="002259CC"/>
    <w:rsid w:val="00281CF5"/>
    <w:rsid w:val="002A5FD7"/>
    <w:rsid w:val="002B22BB"/>
    <w:rsid w:val="002B4B00"/>
    <w:rsid w:val="002C239A"/>
    <w:rsid w:val="00314A57"/>
    <w:rsid w:val="003173C3"/>
    <w:rsid w:val="00325A69"/>
    <w:rsid w:val="00325D83"/>
    <w:rsid w:val="0036476C"/>
    <w:rsid w:val="00397FE0"/>
    <w:rsid w:val="003A19BC"/>
    <w:rsid w:val="003B2A29"/>
    <w:rsid w:val="003B563A"/>
    <w:rsid w:val="003C670C"/>
    <w:rsid w:val="003E2074"/>
    <w:rsid w:val="004024E3"/>
    <w:rsid w:val="004338B3"/>
    <w:rsid w:val="00447255"/>
    <w:rsid w:val="00450760"/>
    <w:rsid w:val="004A655D"/>
    <w:rsid w:val="004B3DFF"/>
    <w:rsid w:val="004B7880"/>
    <w:rsid w:val="004D7FEC"/>
    <w:rsid w:val="004E4C5D"/>
    <w:rsid w:val="005004B8"/>
    <w:rsid w:val="00516F45"/>
    <w:rsid w:val="0052179B"/>
    <w:rsid w:val="005A045B"/>
    <w:rsid w:val="005C277C"/>
    <w:rsid w:val="0065106D"/>
    <w:rsid w:val="006518D0"/>
    <w:rsid w:val="00653498"/>
    <w:rsid w:val="00656D27"/>
    <w:rsid w:val="00665DB3"/>
    <w:rsid w:val="00677E79"/>
    <w:rsid w:val="0068729C"/>
    <w:rsid w:val="006B262F"/>
    <w:rsid w:val="006B2F85"/>
    <w:rsid w:val="00702742"/>
    <w:rsid w:val="0071737F"/>
    <w:rsid w:val="00726FB6"/>
    <w:rsid w:val="007423DA"/>
    <w:rsid w:val="00772AB4"/>
    <w:rsid w:val="007A1E86"/>
    <w:rsid w:val="007D324E"/>
    <w:rsid w:val="007D7C25"/>
    <w:rsid w:val="007F0636"/>
    <w:rsid w:val="0080662F"/>
    <w:rsid w:val="008164FF"/>
    <w:rsid w:val="00824925"/>
    <w:rsid w:val="00874816"/>
    <w:rsid w:val="008D5BB4"/>
    <w:rsid w:val="008E6C45"/>
    <w:rsid w:val="0093439E"/>
    <w:rsid w:val="009456B4"/>
    <w:rsid w:val="00963F30"/>
    <w:rsid w:val="00984A05"/>
    <w:rsid w:val="009C47D0"/>
    <w:rsid w:val="009F1BB7"/>
    <w:rsid w:val="00A03697"/>
    <w:rsid w:val="00A100CD"/>
    <w:rsid w:val="00A24A84"/>
    <w:rsid w:val="00A31BD8"/>
    <w:rsid w:val="00A9772D"/>
    <w:rsid w:val="00AA1490"/>
    <w:rsid w:val="00AA6B6F"/>
    <w:rsid w:val="00AC705D"/>
    <w:rsid w:val="00B54A49"/>
    <w:rsid w:val="00B630D2"/>
    <w:rsid w:val="00BE1729"/>
    <w:rsid w:val="00BE5530"/>
    <w:rsid w:val="00C11E2C"/>
    <w:rsid w:val="00C174D9"/>
    <w:rsid w:val="00C17B7D"/>
    <w:rsid w:val="00C344D9"/>
    <w:rsid w:val="00C426DF"/>
    <w:rsid w:val="00C6066A"/>
    <w:rsid w:val="00CC209B"/>
    <w:rsid w:val="00CF26CB"/>
    <w:rsid w:val="00CF3D30"/>
    <w:rsid w:val="00D11D0B"/>
    <w:rsid w:val="00D241DE"/>
    <w:rsid w:val="00D26F7D"/>
    <w:rsid w:val="00D41338"/>
    <w:rsid w:val="00D4799D"/>
    <w:rsid w:val="00D71129"/>
    <w:rsid w:val="00D820EC"/>
    <w:rsid w:val="00DB517C"/>
    <w:rsid w:val="00DE280D"/>
    <w:rsid w:val="00E129DC"/>
    <w:rsid w:val="00E70372"/>
    <w:rsid w:val="00EF1075"/>
    <w:rsid w:val="00F23166"/>
    <w:rsid w:val="00F42E59"/>
    <w:rsid w:val="00F438BF"/>
    <w:rsid w:val="00F70401"/>
    <w:rsid w:val="00F7631F"/>
    <w:rsid w:val="00F84BF0"/>
    <w:rsid w:val="00F90922"/>
    <w:rsid w:val="00F9407F"/>
    <w:rsid w:val="00F94804"/>
    <w:rsid w:val="00FC30D5"/>
    <w:rsid w:val="00FC3A3E"/>
    <w:rsid w:val="00FE25AB"/>
    <w:rsid w:val="00FF29E8"/>
    <w:rsid w:val="00FF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44D1"/>
  <w15:docId w15:val="{5EFE7D94-31C4-48F5-B894-30C9E634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729C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5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C277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518D0"/>
    <w:rPr>
      <w:color w:val="0000FF"/>
      <w:u w:val="single"/>
    </w:rPr>
  </w:style>
  <w:style w:type="paragraph" w:customStyle="1" w:styleId="kgl16d">
    <w:name w:val="kgl16d"/>
    <w:basedOn w:val="Standard"/>
    <w:rsid w:val="008249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AT"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963F30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7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0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739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7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6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hs-vwa.at/schueler/einreichen/geeignete-leitfragen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ahs-vwa.at/schueler/schreiben/zitier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hs-vwa.at/schueler/thema-finden/thema-eingrenze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hyperlink" Target="https://www.ahs-vwa.at/schueler/einreichen/ungefaehre-gliederu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hs-vwa.at/schueler/einreichen/angestrebte-methoden" TargetMode="Externa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dia\Desktop\Dok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3BCE277279748B558D359D162F256" ma:contentTypeVersion="15" ma:contentTypeDescription="Ein neues Dokument erstellen." ma:contentTypeScope="" ma:versionID="43bca0c987d71699fee69fc49c3f575f">
  <xsd:schema xmlns:xsd="http://www.w3.org/2001/XMLSchema" xmlns:xs="http://www.w3.org/2001/XMLSchema" xmlns:p="http://schemas.microsoft.com/office/2006/metadata/properties" xmlns:ns2="88584bce-7a99-4026-9f6d-2b1f987afe64" xmlns:ns3="81c235a8-ddea-4d0e-acde-6282f99fbca3" targetNamespace="http://schemas.microsoft.com/office/2006/metadata/properties" ma:root="true" ma:fieldsID="905dca45732936f8c85a6c1596cc91d3" ns2:_="" ns3:_="">
    <xsd:import namespace="88584bce-7a99-4026-9f6d-2b1f987afe64"/>
    <xsd:import namespace="81c235a8-ddea-4d0e-acde-6282f99fb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84bce-7a99-4026-9f6d-2b1f987af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ca203ac-d32e-4777-89cc-c5ffa04b31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235a8-ddea-4d0e-acde-6282f99fbca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623c6c-5f77-4966-bf63-71fa687f5ac8}" ma:internalName="TaxCatchAll" ma:showField="CatchAllData" ma:web="81c235a8-ddea-4d0e-acde-6282f99fb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584bce-7a99-4026-9f6d-2b1f987afe64">
      <Terms xmlns="http://schemas.microsoft.com/office/infopath/2007/PartnerControls"/>
    </lcf76f155ced4ddcb4097134ff3c332f>
    <TaxCatchAll xmlns="81c235a8-ddea-4d0e-acde-6282f99fbca3" xsi:nil="true"/>
  </documentManagement>
</p:properties>
</file>

<file path=customXml/itemProps1.xml><?xml version="1.0" encoding="utf-8"?>
<ds:datastoreItem xmlns:ds="http://schemas.openxmlformats.org/officeDocument/2006/customXml" ds:itemID="{624E5955-BF0C-40BC-AC81-AFDB69B213FE}"/>
</file>

<file path=customXml/itemProps2.xml><?xml version="1.0" encoding="utf-8"?>
<ds:datastoreItem xmlns:ds="http://schemas.openxmlformats.org/officeDocument/2006/customXml" ds:itemID="{FBC92DF9-BFC8-41BA-B017-E7C597D8D487}"/>
</file>

<file path=customXml/itemProps3.xml><?xml version="1.0" encoding="utf-8"?>
<ds:datastoreItem xmlns:ds="http://schemas.openxmlformats.org/officeDocument/2006/customXml" ds:itemID="{90CE076A-329B-4F77-8C19-199A2272C30B}"/>
</file>

<file path=docProps/app.xml><?xml version="1.0" encoding="utf-8"?>
<Properties xmlns="http://schemas.openxmlformats.org/officeDocument/2006/extended-properties" xmlns:vt="http://schemas.openxmlformats.org/officeDocument/2006/docPropsVTypes">
  <Template>Dok1</Template>
  <TotalTime>0</TotalTime>
  <Pages>4</Pages>
  <Words>582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Sybille Unterluggauer</cp:lastModifiedBy>
  <cp:revision>2</cp:revision>
  <dcterms:created xsi:type="dcterms:W3CDTF">2023-03-29T16:09:00Z</dcterms:created>
  <dcterms:modified xsi:type="dcterms:W3CDTF">2023-03-29T16:09:00Z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0x0101007A03BCE277279748B558D359D162F256</vt:lpwstr>
  </property>
</Properties>
</file>